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odttf" ContentType="application/vnd.openxmlformats-officedocument.obfuscatedFont"/>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5380E7" w14:textId="295AD985" w:rsidR="00FF4B70" w:rsidRPr="007A0ED5" w:rsidRDefault="000F1DB0" w:rsidP="00927A96">
      <w:pPr>
        <w:pStyle w:val="Ttol1"/>
      </w:pPr>
      <w:bookmarkStart w:id="0" w:name="_Toc101439805"/>
      <w:bookmarkStart w:id="1" w:name="_Ref105661199"/>
      <w:bookmarkStart w:id="2" w:name="_GoBack"/>
      <w:bookmarkEnd w:id="2"/>
      <w:r w:rsidRPr="003F3157">
        <w:t xml:space="preserve">Consell de Govern de </w:t>
      </w:r>
      <w:permStart w:id="2005688519" w:edGrp="everyone"/>
      <w:r w:rsidR="0031377F">
        <w:t>&lt;</w:t>
      </w:r>
      <w:bookmarkEnd w:id="0"/>
      <w:bookmarkEnd w:id="1"/>
      <w:r w:rsidR="0031377F">
        <w:t>data&gt;</w:t>
      </w:r>
      <w:permEnd w:id="2005688519"/>
    </w:p>
    <w:p w14:paraId="6F203E91" w14:textId="2760ADD7" w:rsidR="0053344A" w:rsidRPr="007A0ED5" w:rsidRDefault="00FF4B70" w:rsidP="00927A96">
      <w:pPr>
        <w:pStyle w:val="Ttol2"/>
      </w:pPr>
      <w:bookmarkStart w:id="3" w:name="_Toc101439806"/>
      <w:r w:rsidRPr="007A0ED5">
        <w:t>Informe del</w:t>
      </w:r>
      <w:r w:rsidR="000457B8">
        <w:t xml:space="preserve"> </w:t>
      </w:r>
      <w:r w:rsidRPr="007A0ED5">
        <w:t>rector</w:t>
      </w:r>
      <w:bookmarkEnd w:id="3"/>
    </w:p>
    <w:bookmarkStart w:id="4" w:name="_Toc101439807"/>
    <w:p w14:paraId="17BB6DF1" w14:textId="55872E02" w:rsidR="005C0421" w:rsidRPr="00927A96" w:rsidRDefault="000F7831" w:rsidP="00927A96">
      <w:pPr>
        <w:pStyle w:val="Ttol3"/>
      </w:pPr>
      <w:r w:rsidRPr="00927A96">
        <mc:AlternateContent>
          <mc:Choice Requires="wps">
            <w:drawing>
              <wp:anchor distT="0" distB="0" distL="114300" distR="114300" simplePos="0" relativeHeight="251659264" behindDoc="0" locked="0" layoutInCell="1" allowOverlap="1" wp14:anchorId="5BA9EB38" wp14:editId="66717ABB">
                <wp:simplePos x="0" y="0"/>
                <wp:positionH relativeFrom="page">
                  <wp:posOffset>540689</wp:posOffset>
                </wp:positionH>
                <wp:positionV relativeFrom="paragraph">
                  <wp:posOffset>53975</wp:posOffset>
                </wp:positionV>
                <wp:extent cx="640800" cy="277200"/>
                <wp:effectExtent l="0" t="0" r="8255" b="8890"/>
                <wp:wrapNone/>
                <wp:docPr id="6" name="Cuadro de texto 6"/>
                <wp:cNvGraphicFramePr/>
                <a:graphic xmlns:a="http://schemas.openxmlformats.org/drawingml/2006/main">
                  <a:graphicData uri="http://schemas.microsoft.com/office/word/2010/wordprocessingShape">
                    <wps:wsp>
                      <wps:cNvSpPr txBox="1"/>
                      <wps:spPr>
                        <a:xfrm>
                          <a:off x="0" y="0"/>
                          <a:ext cx="640800" cy="277200"/>
                        </a:xfrm>
                        <a:prstGeom prst="rect">
                          <a:avLst/>
                        </a:prstGeom>
                        <a:solidFill>
                          <a:srgbClr val="0070C0"/>
                        </a:solidFill>
                        <a:ln w="6350">
                          <a:noFill/>
                        </a:ln>
                      </wps:spPr>
                      <wps:txbx>
                        <w:txbxContent>
                          <w:p w14:paraId="075D6AF5" w14:textId="6C77409B" w:rsidR="00564EFB" w:rsidRPr="00BC1DCE" w:rsidRDefault="00121A97" w:rsidP="002527E9">
                            <w:pPr>
                              <w:pStyle w:val="Ttol"/>
                            </w:pPr>
                            <w:r w:rsidRPr="00BC1DCE">
                              <w:t>Rector</w:t>
                            </w:r>
                            <w: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A9EB38" id="_x0000_t202" coordsize="21600,21600" o:spt="202" path="m,l,21600r21600,l21600,xe">
                <v:stroke joinstyle="miter"/>
                <v:path gradientshapeok="t" o:connecttype="rect"/>
              </v:shapetype>
              <v:shape id="Cuadro de texto 6" o:spid="_x0000_s1026" type="#_x0000_t202" style="position:absolute;margin-left:42.55pt;margin-top:4.25pt;width:50.45pt;height:21.85pt;z-index:25165926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" fillcolor="#0070c0" stroked="f" strokeweight=".5pt">
                <v:textbox>
                  <w:txbxContent>
                    <w:p w14:paraId="075D6AF5" w14:textId="6C77409B" w:rsidR="00564EFB" w:rsidRPr="00BC1DCE" w:rsidRDefault="00121A97" w:rsidP="002527E9">
                      <w:pPr>
                        <w:pStyle w:val="Ttol"/>
                      </w:pPr>
                      <w:r w:rsidRPr="00BC1DCE">
                        <w:t>Rector</w:t>
                      </w:r>
                      <w:r>
                        <w:tab/>
                      </w:r>
                    </w:p>
                  </w:txbxContent>
                </v:textbox>
                <w10:wrap anchorx="page"/>
              </v:shape>
            </w:pict>
          </mc:Fallback>
        </mc:AlternateContent>
      </w:r>
      <w:bookmarkEnd w:id="4"/>
    </w:p>
    <w:p w14:paraId="0C75830E" w14:textId="4190D95A" w:rsidR="005C0421" w:rsidRPr="004F545C" w:rsidRDefault="005C0421" w:rsidP="007B7403">
      <w:pPr>
        <w:pStyle w:val="Pargrafdellista"/>
      </w:pPr>
      <w:permStart w:id="1902149279" w:edGrp="everyone"/>
      <w:r w:rsidRPr="004F545C">
        <w:t xml:space="preserve">Lorem ipsum dolor sit amet, </w:t>
      </w:r>
      <w:r w:rsidRPr="003B59CC">
        <w:rPr>
          <w:rStyle w:val="Rodona"/>
        </w:rPr>
        <w:t>consectetuer</w:t>
      </w:r>
      <w:r w:rsidRPr="004F545C">
        <w:t xml:space="preserve"> adipiscing elit. Maecenas porttitor congue massa. Fusce posuere, magna sed pulvinar ultricies, purus lectus malesuada libero, sit amet commodo magna eros quis urna. Nunc viverra imperdiet enim. Fusce est.</w:t>
      </w:r>
    </w:p>
    <w:p w14:paraId="13317506" w14:textId="77777777" w:rsidR="005C0421" w:rsidRPr="004F545C" w:rsidRDefault="005C0421" w:rsidP="007B7403">
      <w:pPr>
        <w:pStyle w:val="Pargrafdellista"/>
        <w:numPr>
          <w:ilvl w:val="1"/>
          <w:numId w:val="2"/>
        </w:numPr>
      </w:pPr>
      <w:r w:rsidRPr="004F545C">
        <w:t>Vivamus a tellus. Pellentesque habitant morbi tristique senectus et netus et malesuada fames ac turpis egestas. Proin pharetra nonummy pede. Mauris et orci. Aenean nec lorem.</w:t>
      </w:r>
    </w:p>
    <w:p w14:paraId="6B631ED9" w14:textId="77777777" w:rsidR="005C0421" w:rsidRPr="00D03F47" w:rsidRDefault="005C0421" w:rsidP="007B7403">
      <w:pPr>
        <w:pStyle w:val="Pargrafdellista"/>
        <w:numPr>
          <w:ilvl w:val="1"/>
          <w:numId w:val="2"/>
        </w:numPr>
      </w:pPr>
      <w:r w:rsidRPr="004F545C">
        <w:t>In porttitor. Donec laoreet nonummy augue. Suspendisse dui purus, scelerisque at, vulputate vitae, pretium mattis, nunc. Mauris eget neque at sem venenatis eleifend. Ut nonummy.</w:t>
      </w:r>
    </w:p>
    <w:p w14:paraId="54A36976" w14:textId="77777777" w:rsidR="005C0421" w:rsidRPr="00D03F47" w:rsidRDefault="005C0421" w:rsidP="007B7403">
      <w:pPr>
        <w:pStyle w:val="Pargrafdellista"/>
        <w:numPr>
          <w:ilvl w:val="2"/>
          <w:numId w:val="2"/>
        </w:numPr>
      </w:pPr>
      <w:r w:rsidRPr="004F545C">
        <w:t>Fusce aliquet pede non pede. Suspendisse dapibus lorem pellentesque magna. Integer nulla. Donec blandit feugiat ligula. Donec hendrerit, felis et imperdiet euismod, purus ipsum pretium metus, in lacinia nulla nisl eget sapien.</w:t>
      </w:r>
    </w:p>
    <w:p w14:paraId="1C11ACCF" w14:textId="77777777" w:rsidR="005C0421" w:rsidRPr="004F545C" w:rsidRDefault="005C0421" w:rsidP="007B7403">
      <w:pPr>
        <w:pStyle w:val="Pargrafdellista"/>
        <w:numPr>
          <w:ilvl w:val="2"/>
          <w:numId w:val="2"/>
        </w:numPr>
      </w:pPr>
      <w:r w:rsidRPr="004F545C">
        <w:t>Donec ut est in lectus consequat consequat. Etiam eget dui. Aliquam erat volutpat. Sed at lorem in nunc porta tristique. Proin nec augue.</w:t>
      </w:r>
    </w:p>
    <w:p w14:paraId="6D1F4BFA" w14:textId="7C51A6E9" w:rsidR="00A75D7A" w:rsidRDefault="005C0421" w:rsidP="00842176">
      <w:pPr>
        <w:pStyle w:val="Pargrafdellista"/>
      </w:pPr>
      <w:r w:rsidRPr="004F545C">
        <w:t>Pellentesque porttitor, velit lacinia egestas auctor, diam eros tempus arcu, nec vulputate augue magna vel risus. Cras non magna vel ante adipiscing rhoncus. Vivamus a mi. Morbi neque. Aliquam erat volutpat.</w:t>
      </w:r>
    </w:p>
    <w:bookmarkStart w:id="5" w:name="_Toc101439821"/>
    <w:permEnd w:id="1902149279"/>
    <w:p w14:paraId="32C9AB55" w14:textId="6481E0B5" w:rsidR="00267456" w:rsidRPr="00927A96" w:rsidRDefault="00267456" w:rsidP="00927A96">
      <w:pPr>
        <w:pStyle w:val="Ttol3"/>
      </w:pPr>
      <w:r w:rsidRPr="00927A96">
        <mc:AlternateContent>
          <mc:Choice Requires="wps">
            <w:drawing>
              <wp:anchor distT="0" distB="0" distL="114300" distR="114300" simplePos="0" relativeHeight="251698176" behindDoc="0" locked="0" layoutInCell="1" allowOverlap="1" wp14:anchorId="64372618" wp14:editId="32BD5F6E">
                <wp:simplePos x="0" y="0"/>
                <wp:positionH relativeFrom="page">
                  <wp:posOffset>540385</wp:posOffset>
                </wp:positionH>
                <wp:positionV relativeFrom="paragraph">
                  <wp:posOffset>53975</wp:posOffset>
                </wp:positionV>
                <wp:extent cx="1087200" cy="277200"/>
                <wp:effectExtent l="0" t="0" r="0" b="0"/>
                <wp:wrapNone/>
                <wp:docPr id="97" name="Cuadro de texto 6"/>
                <wp:cNvGraphicFramePr/>
                <a:graphic xmlns:a="http://schemas.openxmlformats.org/drawingml/2006/main">
                  <a:graphicData uri="http://schemas.microsoft.com/office/word/2010/wordprocessingShape">
                    <wps:wsp>
                      <wps:cNvSpPr txBox="1"/>
                      <wps:spPr>
                        <a:xfrm>
                          <a:off x="0" y="0"/>
                          <a:ext cx="1087200" cy="277200"/>
                        </a:xfrm>
                        <a:prstGeom prst="rect">
                          <a:avLst/>
                        </a:prstGeom>
                        <a:solidFill>
                          <a:srgbClr val="0070C0"/>
                        </a:solidFill>
                        <a:ln w="6350">
                          <a:noFill/>
                        </a:ln>
                      </wps:spPr>
                      <wps:txbx>
                        <w:txbxContent>
                          <w:p w14:paraId="00A2DCA9" w14:textId="77777777" w:rsidR="00267456" w:rsidRPr="00A31A6D" w:rsidRDefault="00267456" w:rsidP="00267456">
                            <w:pPr>
                              <w:pStyle w:val="Ttol"/>
                            </w:pPr>
                            <w:r>
                              <w:t>Gerenta</w:t>
                            </w:r>
                            <w: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4372618" id="_x0000_s1027" type="#_x0000_t202" style="position:absolute;margin-left:42.55pt;margin-top:4.25pt;width:85.6pt;height:21.85pt;z-index:25169817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" fillcolor="#0070c0" stroked="f" strokeweight=".5pt">
                <v:textbox style="mso-fit-shape-to-text:t">
                  <w:txbxContent>
                    <w:p w14:paraId="00A2DCA9" w14:textId="77777777" w:rsidR="00267456" w:rsidRPr="00A31A6D" w:rsidRDefault="00267456" w:rsidP="00267456">
                      <w:pPr>
                        <w:pStyle w:val="Ttol"/>
                      </w:pPr>
                      <w:r>
                        <w:t>Gerenta</w:t>
                      </w:r>
                      <w:r>
                        <w:tab/>
                      </w:r>
                    </w:p>
                  </w:txbxContent>
                </v:textbox>
                <w10:wrap anchorx="page"/>
              </v:shape>
            </w:pict>
          </mc:Fallback>
        </mc:AlternateContent>
      </w:r>
      <w:bookmarkEnd w:id="5"/>
    </w:p>
    <w:p w14:paraId="7DBEBB8F" w14:textId="77777777" w:rsidR="00267456" w:rsidRPr="00D03F47" w:rsidRDefault="00267456" w:rsidP="00132DC8">
      <w:pPr>
        <w:pStyle w:val="Pargrafdellista"/>
        <w:numPr>
          <w:ilvl w:val="0"/>
          <w:numId w:val="36"/>
        </w:numPr>
      </w:pPr>
      <w:permStart w:id="1651193131" w:edGrp="everyone"/>
      <w:r>
        <w:t>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w:t>
      </w:r>
    </w:p>
    <w:p w14:paraId="192E5B6E" w14:textId="77777777" w:rsidR="00267456" w:rsidRPr="00D03F47" w:rsidRDefault="00267456" w:rsidP="00B232AC">
      <w:pPr>
        <w:pStyle w:val="Pargrafdellista"/>
        <w:numPr>
          <w:ilvl w:val="0"/>
          <w:numId w:val="36"/>
        </w:numPr>
      </w:pPr>
      <w:r>
        <w:t>In in nunc. Class aptent taciti sociosqu ad litora torquent per conubia nostra, per inceptos hymenaeos. Donec ullamcorper fringilla eros. Fusce in sapien eu purus dapibus commodo. Cum sociis natoque penatibus et magnis dis parturient montes, nascetur ridiculus mus.</w:t>
      </w:r>
    </w:p>
    <w:p w14:paraId="227655D1" w14:textId="77777777" w:rsidR="00267456" w:rsidRPr="00D03F47" w:rsidRDefault="00267456" w:rsidP="00B232AC">
      <w:pPr>
        <w:pStyle w:val="Pargrafdellista"/>
        <w:numPr>
          <w:ilvl w:val="0"/>
          <w:numId w:val="36"/>
        </w:numPr>
      </w:pPr>
      <w:r>
        <w:t>Cras faucibus condimentum odio. Sed ac ligula. Aliquam at eros. Etiam at ligula et tellus ullamcorper ultrices. In fermentum, lorem non cursus porttitor, diam urna accumsan lacus, sed interdum wisi nibh nec nisl.</w:t>
      </w:r>
    </w:p>
    <w:bookmarkStart w:id="6" w:name="_Toc101439823"/>
    <w:permEnd w:id="1651193131"/>
    <w:p w14:paraId="376F8D81" w14:textId="21AB5301" w:rsidR="00267456" w:rsidRPr="00927A96" w:rsidRDefault="00267456" w:rsidP="00927A96">
      <w:pPr>
        <w:pStyle w:val="Ttol3"/>
      </w:pPr>
      <w:r w:rsidRPr="00927A96">
        <mc:AlternateContent>
          <mc:Choice Requires="wps">
            <w:drawing>
              <wp:anchor distT="0" distB="0" distL="114300" distR="114300" simplePos="0" relativeHeight="251697152" behindDoc="0" locked="0" layoutInCell="1" allowOverlap="1" wp14:anchorId="66FD49EE" wp14:editId="1E0A2879">
                <wp:simplePos x="0" y="0"/>
                <wp:positionH relativeFrom="page">
                  <wp:posOffset>540385</wp:posOffset>
                </wp:positionH>
                <wp:positionV relativeFrom="paragraph">
                  <wp:posOffset>53975</wp:posOffset>
                </wp:positionV>
                <wp:extent cx="1537200" cy="277200"/>
                <wp:effectExtent l="0" t="0" r="5080" b="8890"/>
                <wp:wrapNone/>
                <wp:docPr id="82" name="Cuadro de texto 6"/>
                <wp:cNvGraphicFramePr/>
                <a:graphic xmlns:a="http://schemas.openxmlformats.org/drawingml/2006/main">
                  <a:graphicData uri="http://schemas.microsoft.com/office/word/2010/wordprocessingShape">
                    <wps:wsp>
                      <wps:cNvSpPr txBox="1"/>
                      <wps:spPr>
                        <a:xfrm>
                          <a:off x="0" y="0"/>
                          <a:ext cx="1537200" cy="277200"/>
                        </a:xfrm>
                        <a:prstGeom prst="rect">
                          <a:avLst/>
                        </a:prstGeom>
                        <a:solidFill>
                          <a:srgbClr val="0070C0"/>
                        </a:solidFill>
                        <a:ln w="6350">
                          <a:noFill/>
                        </a:ln>
                      </wps:spPr>
                      <wps:txbx>
                        <w:txbxContent>
                          <w:p w14:paraId="7BA63845" w14:textId="77777777" w:rsidR="00267456" w:rsidRPr="00564EFB" w:rsidRDefault="00267456" w:rsidP="00267456">
                            <w:pPr>
                              <w:pStyle w:val="Ttol"/>
                            </w:pPr>
                            <w:r>
                              <w:t>Secretària general</w:t>
                            </w:r>
                            <w: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D49EE" id="_x0000_s1028" type="#_x0000_t202" style="position:absolute;margin-left:42.55pt;margin-top:4.25pt;width:121.05pt;height:21.85pt;z-index:25169715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" fillcolor="#0070c0" stroked="f" strokeweight=".5pt">
                <v:textbox>
                  <w:txbxContent>
                    <w:p w14:paraId="7BA63845" w14:textId="77777777" w:rsidR="00267456" w:rsidRPr="00564EFB" w:rsidRDefault="00267456" w:rsidP="00267456">
                      <w:pPr>
                        <w:pStyle w:val="Ttol"/>
                      </w:pPr>
                      <w:r>
                        <w:t>Secretària general</w:t>
                      </w:r>
                      <w:r>
                        <w:tab/>
                      </w:r>
                    </w:p>
                  </w:txbxContent>
                </v:textbox>
                <w10:wrap anchorx="page"/>
              </v:shape>
            </w:pict>
          </mc:Fallback>
        </mc:AlternateContent>
      </w:r>
      <w:bookmarkEnd w:id="6"/>
    </w:p>
    <w:p w14:paraId="4D945186" w14:textId="77777777" w:rsidR="00267456" w:rsidRPr="00D03F47" w:rsidRDefault="00267456" w:rsidP="00B232AC">
      <w:pPr>
        <w:pStyle w:val="Pargrafdellista"/>
        <w:numPr>
          <w:ilvl w:val="0"/>
          <w:numId w:val="37"/>
        </w:numPr>
      </w:pPr>
      <w:permStart w:id="1865514421" w:edGrp="everyone"/>
      <w:r>
        <w:t>In</w:t>
      </w:r>
      <w:r w:rsidRPr="00D03F47">
        <w:t xml:space="preserve">teger ultrices lobortis eros. Pellentesque habitant morbi tristique senectus et netus et malesuada fames ac turpis egestas. Proin semper, ante vitae sollicitudin posuere, metus quam iaculis nibh, vitae </w:t>
      </w:r>
      <w:r w:rsidRPr="00D03F47">
        <w:lastRenderedPageBreak/>
        <w:t>scelerisque nunc massa eget pede. Sed velit urna, interdum vel, ultricies vel, faucibus at, quam. Donec elit est, consectetuer eget, consequat quis, tempus quis, wisi.</w:t>
      </w:r>
    </w:p>
    <w:p w14:paraId="4E085C58" w14:textId="77777777" w:rsidR="00267456" w:rsidRPr="00D03F47" w:rsidRDefault="00267456" w:rsidP="00842176">
      <w:pPr>
        <w:pStyle w:val="Pargrafdellista"/>
        <w:numPr>
          <w:ilvl w:val="0"/>
          <w:numId w:val="37"/>
        </w:numPr>
      </w:pPr>
      <w:r w:rsidRPr="00140256">
        <w:t>In in nunc. Class aptent taciti sociosqu ad litora torquent per conubia nostra, per inceptos hymenaeos. Donec ullamcorper fringilla eros. Fusce in sapien eu purus dapibus commodo. Cum sociis natoque penatibus et magnis dis parturient montes, nascetur ridiculus mus.</w:t>
      </w:r>
    </w:p>
    <w:p w14:paraId="47E6092E" w14:textId="0D3F7116" w:rsidR="00267456" w:rsidRDefault="00267456" w:rsidP="00842176">
      <w:pPr>
        <w:pStyle w:val="Pargrafdellista"/>
        <w:numPr>
          <w:ilvl w:val="0"/>
          <w:numId w:val="37"/>
        </w:numPr>
      </w:pPr>
      <w:r w:rsidRPr="00140256">
        <w:t>Cras faucibus condimentum odio. Sed ac ligula. Aliquam at eros. Etiam at ligula et tellus ullamcorper ultric</w:t>
      </w:r>
      <w:r w:rsidRPr="00D03F47">
        <w:t>es. In fermentum, lorem non cursus porttitor, diam urna accumsan lacus, sed interdum wisi nibh nec nisl.</w:t>
      </w:r>
    </w:p>
    <w:bookmarkStart w:id="7" w:name="_Toc101439808"/>
    <w:permEnd w:id="1865514421"/>
    <w:p w14:paraId="7DBDF432" w14:textId="0C8836AF" w:rsidR="00A31A6D" w:rsidRPr="00927A96" w:rsidRDefault="007A0ED5" w:rsidP="00927A96">
      <w:pPr>
        <w:pStyle w:val="Ttol3"/>
      </w:pPr>
      <w:r w:rsidRPr="00927A96">
        <mc:AlternateContent>
          <mc:Choice Requires="wps">
            <w:drawing>
              <wp:anchor distT="0" distB="0" distL="114300" distR="114300" simplePos="0" relativeHeight="251667456" behindDoc="0" locked="0" layoutInCell="1" allowOverlap="1" wp14:anchorId="57D8E87F" wp14:editId="549EAD76">
                <wp:simplePos x="0" y="0"/>
                <wp:positionH relativeFrom="page">
                  <wp:posOffset>538223</wp:posOffset>
                </wp:positionH>
                <wp:positionV relativeFrom="paragraph">
                  <wp:posOffset>53975</wp:posOffset>
                </wp:positionV>
                <wp:extent cx="2887200" cy="277200"/>
                <wp:effectExtent l="0" t="0" r="8890" b="0"/>
                <wp:wrapNone/>
                <wp:docPr id="83" name="Cuadro de texto 6"/>
                <wp:cNvGraphicFramePr/>
                <a:graphic xmlns:a="http://schemas.openxmlformats.org/drawingml/2006/main">
                  <a:graphicData uri="http://schemas.microsoft.com/office/word/2010/wordprocessingShape">
                    <wps:wsp>
                      <wps:cNvSpPr txBox="1"/>
                      <wps:spPr>
                        <a:xfrm>
                          <a:off x="0" y="0"/>
                          <a:ext cx="2887200" cy="277200"/>
                        </a:xfrm>
                        <a:prstGeom prst="rect">
                          <a:avLst/>
                        </a:prstGeom>
                        <a:solidFill>
                          <a:srgbClr val="0070C0"/>
                        </a:solidFill>
                        <a:ln w="6350">
                          <a:noFill/>
                        </a:ln>
                      </wps:spPr>
                      <wps:txbx>
                        <w:txbxContent>
                          <w:p w14:paraId="7F996137" w14:textId="2F4DFE1D" w:rsidR="00A31A6D" w:rsidRPr="00564EFB" w:rsidRDefault="00121A97" w:rsidP="002527E9">
                            <w:pPr>
                              <w:pStyle w:val="Ttol"/>
                            </w:pPr>
                            <w:r w:rsidRPr="00A31A6D">
                              <w:t>V</w:t>
                            </w:r>
                            <w:r>
                              <w:t>icerectora</w:t>
                            </w:r>
                            <w:r w:rsidRPr="00A31A6D">
                              <w:t xml:space="preserve"> de Política Acadèmica</w:t>
                            </w:r>
                            <w:r>
                              <w:t xml:space="preserve"> i Qualitat</w:t>
                            </w:r>
                            <w: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7D8E87F" id="_x0000_s1029" type="#_x0000_t202" style="position:absolute;margin-left:42.4pt;margin-top:4.25pt;width:227.35pt;height:21.85pt;z-index:25166745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" fillcolor="#0070c0" stroked="f" strokeweight=".5pt">
                <v:textbox style="mso-fit-shape-to-text:t">
                  <w:txbxContent>
                    <w:p w14:paraId="7F996137" w14:textId="2F4DFE1D" w:rsidR="00A31A6D" w:rsidRPr="00564EFB" w:rsidRDefault="00121A97" w:rsidP="002527E9">
                      <w:pPr>
                        <w:pStyle w:val="Ttol"/>
                      </w:pPr>
                      <w:r w:rsidRPr="00A31A6D">
                        <w:t>V</w:t>
                      </w:r>
                      <w:r>
                        <w:t>icerectora</w:t>
                      </w:r>
                      <w:r w:rsidRPr="00A31A6D">
                        <w:t xml:space="preserve"> de Política Acadèmica</w:t>
                      </w:r>
                      <w:r>
                        <w:t xml:space="preserve"> i Qualitat</w:t>
                      </w:r>
                      <w:r>
                        <w:tab/>
                      </w:r>
                    </w:p>
                  </w:txbxContent>
                </v:textbox>
                <w10:wrap anchorx="page"/>
              </v:shape>
            </w:pict>
          </mc:Fallback>
        </mc:AlternateContent>
      </w:r>
      <w:bookmarkEnd w:id="7"/>
      <w:r w:rsidRPr="00927A96">
        <w:t xml:space="preserve"> </w:t>
      </w:r>
    </w:p>
    <w:p w14:paraId="7B4E0D62" w14:textId="53146397" w:rsidR="00A31A6D" w:rsidRPr="00D03F47" w:rsidRDefault="00A31A6D" w:rsidP="00B232AC">
      <w:pPr>
        <w:pStyle w:val="Pargrafdellista"/>
        <w:numPr>
          <w:ilvl w:val="0"/>
          <w:numId w:val="38"/>
        </w:numPr>
      </w:pPr>
      <w:permStart w:id="362627880" w:edGrp="everyone"/>
      <w:r>
        <w:t>Integer ultrices lobortis eros. Pellentesque habitant morbi tristique senectus et netus et malesuada fames ac turpis egestas. Proin semper, ante vitae sollicitudin</w:t>
      </w:r>
      <w:r w:rsidRPr="00D03F47">
        <w:t xml:space="preserve"> posuere, metus quam iaculis nibh, vitae scelerisque nunc massa eget pede. Sed velit urna, interdum vel, ultricies vel, faucibus at, quam. Donec elit est, consectetuer eget, consequat quis, tempus quis, wisi.</w:t>
      </w:r>
    </w:p>
    <w:p w14:paraId="7C64661A" w14:textId="77777777" w:rsidR="00A31A6D" w:rsidRPr="00D03F47" w:rsidRDefault="00A31A6D" w:rsidP="00B232AC">
      <w:pPr>
        <w:pStyle w:val="Pargrafdellista"/>
        <w:numPr>
          <w:ilvl w:val="0"/>
          <w:numId w:val="38"/>
        </w:numPr>
      </w:pPr>
      <w:r>
        <w:t>In in nunc. Class aptent taciti sociosqu ad litora torquent per conubia nostra, per inceptos hymenaeos. Donec ullamcorper fringilla eros. Fusce in sapien eu purus dapibus commodo. Cum sociis natoque penatibus et magnis dis parturient montes, nascetur ridiculus mus.</w:t>
      </w:r>
    </w:p>
    <w:p w14:paraId="32ADFD3D" w14:textId="77777777" w:rsidR="00A31A6D" w:rsidRPr="00D03F47" w:rsidRDefault="00A31A6D" w:rsidP="00B232AC">
      <w:pPr>
        <w:pStyle w:val="Pargrafdellista"/>
        <w:numPr>
          <w:ilvl w:val="0"/>
          <w:numId w:val="38"/>
        </w:numPr>
      </w:pPr>
      <w:r>
        <w:t>Cras faucibus condimentum odio. Sed ac ligula. Aliquam at eros. Etiam at ligula et tellus ullamcorper ultrices. In fermentum, lorem non cursus porttitor, diam urna accumsan lacus, sed interdum wisi nibh nec nisl.</w:t>
      </w:r>
    </w:p>
    <w:bookmarkStart w:id="8" w:name="_Toc101439809"/>
    <w:permEnd w:id="362627880"/>
    <w:p w14:paraId="01EAB915" w14:textId="46A77A44" w:rsidR="00A31A6D" w:rsidRPr="00927A96" w:rsidRDefault="00A31A6D" w:rsidP="00927A96">
      <w:pPr>
        <w:pStyle w:val="Ttol3"/>
      </w:pPr>
      <w:r w:rsidRPr="00927A96">
        <mc:AlternateContent>
          <mc:Choice Requires="wps">
            <w:drawing>
              <wp:anchor distT="0" distB="0" distL="114300" distR="114300" simplePos="0" relativeHeight="251669504" behindDoc="0" locked="0" layoutInCell="1" allowOverlap="1" wp14:anchorId="6A1077AD" wp14:editId="2A7E433C">
                <wp:simplePos x="0" y="0"/>
                <wp:positionH relativeFrom="page">
                  <wp:posOffset>540385</wp:posOffset>
                </wp:positionH>
                <wp:positionV relativeFrom="paragraph">
                  <wp:posOffset>53975</wp:posOffset>
                </wp:positionV>
                <wp:extent cx="2437200" cy="277200"/>
                <wp:effectExtent l="0" t="0" r="1270" b="0"/>
                <wp:wrapNone/>
                <wp:docPr id="84" name="Cuadro de texto 6"/>
                <wp:cNvGraphicFramePr/>
                <a:graphic xmlns:a="http://schemas.openxmlformats.org/drawingml/2006/main">
                  <a:graphicData uri="http://schemas.microsoft.com/office/word/2010/wordprocessingShape">
                    <wps:wsp>
                      <wps:cNvSpPr txBox="1"/>
                      <wps:spPr>
                        <a:xfrm>
                          <a:off x="0" y="0"/>
                          <a:ext cx="2437200" cy="277200"/>
                        </a:xfrm>
                        <a:prstGeom prst="rect">
                          <a:avLst/>
                        </a:prstGeom>
                        <a:solidFill>
                          <a:srgbClr val="0070C0"/>
                        </a:solidFill>
                        <a:ln w="6350">
                          <a:noFill/>
                        </a:ln>
                      </wps:spPr>
                      <wps:txbx>
                        <w:txbxContent>
                          <w:p w14:paraId="4BACE4A4" w14:textId="6F33432E" w:rsidR="00A31A6D" w:rsidRPr="00564EFB" w:rsidRDefault="00121A97" w:rsidP="002527E9">
                            <w:pPr>
                              <w:pStyle w:val="Ttol"/>
                            </w:pPr>
                            <w:r w:rsidRPr="00A31A6D">
                              <w:t>V</w:t>
                            </w:r>
                            <w:r>
                              <w:t>ice</w:t>
                            </w:r>
                            <w:r w:rsidRPr="00A31A6D">
                              <w:t>r</w:t>
                            </w:r>
                            <w:r>
                              <w:t>ectora</w:t>
                            </w:r>
                            <w:r w:rsidRPr="00A31A6D">
                              <w:t xml:space="preserve"> de Política Docent</w:t>
                            </w:r>
                            <w: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A1077AD" id="_x0000_s1030" type="#_x0000_t202" style="position:absolute;margin-left:42.55pt;margin-top:4.25pt;width:191.9pt;height:21.85pt;z-index:25166950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" fillcolor="#0070c0" stroked="f" strokeweight=".5pt">
                <v:textbox style="mso-fit-shape-to-text:t">
                  <w:txbxContent>
                    <w:p w14:paraId="4BACE4A4" w14:textId="6F33432E" w:rsidR="00A31A6D" w:rsidRPr="00564EFB" w:rsidRDefault="00121A97" w:rsidP="002527E9">
                      <w:pPr>
                        <w:pStyle w:val="Ttol"/>
                      </w:pPr>
                      <w:r w:rsidRPr="00A31A6D">
                        <w:t>V</w:t>
                      </w:r>
                      <w:r>
                        <w:t>ice</w:t>
                      </w:r>
                      <w:r w:rsidRPr="00A31A6D">
                        <w:t>r</w:t>
                      </w:r>
                      <w:r>
                        <w:t>ectora</w:t>
                      </w:r>
                      <w:r w:rsidRPr="00A31A6D">
                        <w:t xml:space="preserve"> de P</w:t>
                      </w:r>
                      <w:bookmarkStart w:id="9" w:name="_GoBack"/>
                      <w:bookmarkEnd w:id="9"/>
                      <w:r w:rsidRPr="00A31A6D">
                        <w:t>olítica Docent</w:t>
                      </w:r>
                      <w:r>
                        <w:tab/>
                      </w:r>
                    </w:p>
                  </w:txbxContent>
                </v:textbox>
                <w10:wrap anchorx="page"/>
              </v:shape>
            </w:pict>
          </mc:Fallback>
        </mc:AlternateContent>
      </w:r>
      <w:bookmarkEnd w:id="8"/>
    </w:p>
    <w:p w14:paraId="24CB0A23" w14:textId="77777777" w:rsidR="00A31A6D" w:rsidRPr="00D03F47" w:rsidRDefault="00A31A6D" w:rsidP="000C60F4">
      <w:pPr>
        <w:pStyle w:val="Pargrafdellista"/>
        <w:numPr>
          <w:ilvl w:val="0"/>
          <w:numId w:val="8"/>
        </w:numPr>
      </w:pPr>
      <w:permStart w:id="2018724184" w:edGrp="everyone"/>
      <w:r>
        <w:t>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w:t>
      </w:r>
    </w:p>
    <w:p w14:paraId="1C509A57" w14:textId="77777777" w:rsidR="00A31A6D" w:rsidRPr="00D03F47" w:rsidRDefault="00A31A6D" w:rsidP="00B232AC">
      <w:pPr>
        <w:pStyle w:val="Pargrafdellista"/>
        <w:numPr>
          <w:ilvl w:val="0"/>
          <w:numId w:val="8"/>
        </w:numPr>
      </w:pPr>
      <w:r>
        <w:t>In in nunc. Class aptent taciti sociosqu ad litora torquent per conubia nostra, per inceptos hymenaeos. Donec ullamcorper fringilla eros. Fusce in sapien eu purus dapibus commodo. Cum sociis natoque penatibus et magnis dis parturient montes, nascetur ridiculus mus.</w:t>
      </w:r>
    </w:p>
    <w:p w14:paraId="5B3DB9DF" w14:textId="77777777" w:rsidR="00A31A6D" w:rsidRPr="00D03F47" w:rsidRDefault="00A31A6D" w:rsidP="00B232AC">
      <w:pPr>
        <w:pStyle w:val="Pargrafdellista"/>
        <w:numPr>
          <w:ilvl w:val="0"/>
          <w:numId w:val="8"/>
        </w:numPr>
      </w:pPr>
      <w:r>
        <w:t>Cras faucibus condimentum odio. Sed ac ligula. Aliquam at eros. Etiam at ligula et tellus ullamcorper ultrices. In fermentum, lorem non cursus porttitor, diam urna accumsan lacus, sed interdum wisi nibh nec nisl.</w:t>
      </w:r>
    </w:p>
    <w:bookmarkStart w:id="9" w:name="_Toc101439810"/>
    <w:permEnd w:id="2018724184"/>
    <w:p w14:paraId="30D61A0D" w14:textId="74043DDF" w:rsidR="00A31A6D" w:rsidRPr="00927A96" w:rsidRDefault="00A31A6D" w:rsidP="00927A96">
      <w:pPr>
        <w:pStyle w:val="Ttol3"/>
      </w:pPr>
      <w:r w:rsidRPr="00927A96">
        <mc:AlternateContent>
          <mc:Choice Requires="wps">
            <w:drawing>
              <wp:anchor distT="0" distB="0" distL="114300" distR="114300" simplePos="0" relativeHeight="251671552" behindDoc="0" locked="0" layoutInCell="1" allowOverlap="1" wp14:anchorId="101C25C3" wp14:editId="48E60C78">
                <wp:simplePos x="0" y="0"/>
                <wp:positionH relativeFrom="page">
                  <wp:posOffset>540385</wp:posOffset>
                </wp:positionH>
                <wp:positionV relativeFrom="paragraph">
                  <wp:posOffset>53975</wp:posOffset>
                </wp:positionV>
                <wp:extent cx="2887200" cy="277200"/>
                <wp:effectExtent l="0" t="0" r="8890" b="0"/>
                <wp:wrapNone/>
                <wp:docPr id="85" name="Cuadro de texto 6"/>
                <wp:cNvGraphicFramePr/>
                <a:graphic xmlns:a="http://schemas.openxmlformats.org/drawingml/2006/main">
                  <a:graphicData uri="http://schemas.microsoft.com/office/word/2010/wordprocessingShape">
                    <wps:wsp>
                      <wps:cNvSpPr txBox="1"/>
                      <wps:spPr>
                        <a:xfrm>
                          <a:off x="0" y="0"/>
                          <a:ext cx="2887200" cy="277200"/>
                        </a:xfrm>
                        <a:prstGeom prst="rect">
                          <a:avLst/>
                        </a:prstGeom>
                        <a:solidFill>
                          <a:srgbClr val="0070C0"/>
                        </a:solidFill>
                        <a:ln w="6350">
                          <a:noFill/>
                        </a:ln>
                      </wps:spPr>
                      <wps:txbx>
                        <w:txbxContent>
                          <w:p w14:paraId="3399F927" w14:textId="44321176" w:rsidR="00A31A6D" w:rsidRPr="00564EFB" w:rsidRDefault="00121A97" w:rsidP="002527E9">
                            <w:pPr>
                              <w:pStyle w:val="Ttol"/>
                            </w:pPr>
                            <w:r w:rsidRPr="00A31A6D">
                              <w:t>V</w:t>
                            </w:r>
                            <w:r>
                              <w:t>ice</w:t>
                            </w:r>
                            <w:r w:rsidRPr="00A31A6D">
                              <w:t>r</w:t>
                            </w:r>
                            <w:r>
                              <w:t>ectora</w:t>
                            </w:r>
                            <w:r w:rsidRPr="00A31A6D">
                              <w:t xml:space="preserve"> d’Estudiants i Participació</w:t>
                            </w:r>
                            <w: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01C25C3" id="_x0000_s1031" type="#_x0000_t202" style="position:absolute;margin-left:42.55pt;margin-top:4.25pt;width:227.35pt;height:21.85pt;z-index:25167155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" fillcolor="#0070c0" stroked="f" strokeweight=".5pt">
                <v:textbox style="mso-fit-shape-to-text:t">
                  <w:txbxContent>
                    <w:p w14:paraId="3399F927" w14:textId="44321176" w:rsidR="00A31A6D" w:rsidRPr="00564EFB" w:rsidRDefault="00121A97" w:rsidP="002527E9">
                      <w:pPr>
                        <w:pStyle w:val="Ttol"/>
                      </w:pPr>
                      <w:r w:rsidRPr="00A31A6D">
                        <w:t>V</w:t>
                      </w:r>
                      <w:r>
                        <w:t>ice</w:t>
                      </w:r>
                      <w:r w:rsidRPr="00A31A6D">
                        <w:t>r</w:t>
                      </w:r>
                      <w:r>
                        <w:t>ectora</w:t>
                      </w:r>
                      <w:r w:rsidRPr="00A31A6D">
                        <w:t xml:space="preserve"> d’Estudiants i Participació</w:t>
                      </w:r>
                      <w:r>
                        <w:tab/>
                      </w:r>
                    </w:p>
                  </w:txbxContent>
                </v:textbox>
                <w10:wrap anchorx="page"/>
              </v:shape>
            </w:pict>
          </mc:Fallback>
        </mc:AlternateContent>
      </w:r>
      <w:bookmarkEnd w:id="9"/>
    </w:p>
    <w:p w14:paraId="20B22769" w14:textId="77777777" w:rsidR="00A31A6D" w:rsidRPr="00D03F47" w:rsidRDefault="00A31A6D" w:rsidP="000C60F4">
      <w:pPr>
        <w:pStyle w:val="Pargrafdellista"/>
        <w:numPr>
          <w:ilvl w:val="0"/>
          <w:numId w:val="9"/>
        </w:numPr>
      </w:pPr>
      <w:permStart w:id="1587827586" w:edGrp="everyone"/>
      <w:r>
        <w:t>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w:t>
      </w:r>
    </w:p>
    <w:p w14:paraId="6D9EB3F2" w14:textId="77777777" w:rsidR="00A31A6D" w:rsidRPr="00D03F47" w:rsidRDefault="00A31A6D" w:rsidP="00B232AC">
      <w:pPr>
        <w:pStyle w:val="Pargrafdellista"/>
        <w:numPr>
          <w:ilvl w:val="0"/>
          <w:numId w:val="9"/>
        </w:numPr>
      </w:pPr>
      <w:r>
        <w:lastRenderedPageBreak/>
        <w:t>In in nunc. Class aptent taciti sociosqu ad litora torquent per conubia nostra, per inceptos hymenaeos. Donec ullamcorper fringilla eros. Fusce in sapien eu purus dapibus commodo. Cum sociis natoque penatibus et magnis dis parturient montes, nascetur ridiculus mus.</w:t>
      </w:r>
    </w:p>
    <w:p w14:paraId="5F7727BD" w14:textId="0287126C" w:rsidR="00A75D7A" w:rsidRPr="00D03F47" w:rsidRDefault="00A31A6D" w:rsidP="00B232AC">
      <w:pPr>
        <w:pStyle w:val="Pargrafdellista"/>
        <w:numPr>
          <w:ilvl w:val="0"/>
          <w:numId w:val="9"/>
        </w:numPr>
      </w:pPr>
      <w:r>
        <w:t>Cras faucibus condimentum odio. Sed ac ligula. Aliquam at eros. Etiam at ligula et tellus ullamcorper ultrices. In fermentum, lorem non cursus porttitor, diam urna accumsan lacus, sed interdum wisi nibh nec nisl.</w:t>
      </w:r>
    </w:p>
    <w:bookmarkStart w:id="10" w:name="_Toc101439811"/>
    <w:permEnd w:id="1587827586"/>
    <w:p w14:paraId="793C5D6A" w14:textId="06CBF926" w:rsidR="00A75D7A" w:rsidRPr="00927A96" w:rsidRDefault="00A75D7A" w:rsidP="00927A96">
      <w:pPr>
        <w:pStyle w:val="Ttol3"/>
      </w:pPr>
      <w:r w:rsidRPr="00927A96">
        <mc:AlternateContent>
          <mc:Choice Requires="wps">
            <w:drawing>
              <wp:anchor distT="0" distB="0" distL="114300" distR="114300" simplePos="0" relativeHeight="251673600" behindDoc="0" locked="0" layoutInCell="1" allowOverlap="1" wp14:anchorId="09770FDB" wp14:editId="3C792FDC">
                <wp:simplePos x="0" y="0"/>
                <wp:positionH relativeFrom="page">
                  <wp:posOffset>540385</wp:posOffset>
                </wp:positionH>
                <wp:positionV relativeFrom="paragraph">
                  <wp:posOffset>53423</wp:posOffset>
                </wp:positionV>
                <wp:extent cx="2437200" cy="277200"/>
                <wp:effectExtent l="0" t="0" r="1270" b="0"/>
                <wp:wrapNone/>
                <wp:docPr id="79" name="Cuadro de texto 6"/>
                <wp:cNvGraphicFramePr/>
                <a:graphic xmlns:a="http://schemas.openxmlformats.org/drawingml/2006/main">
                  <a:graphicData uri="http://schemas.microsoft.com/office/word/2010/wordprocessingShape">
                    <wps:wsp>
                      <wps:cNvSpPr txBox="1"/>
                      <wps:spPr>
                        <a:xfrm>
                          <a:off x="0" y="0"/>
                          <a:ext cx="2437200" cy="277200"/>
                        </a:xfrm>
                        <a:prstGeom prst="rect">
                          <a:avLst/>
                        </a:prstGeom>
                        <a:solidFill>
                          <a:srgbClr val="0070C0"/>
                        </a:solidFill>
                        <a:ln w="6350">
                          <a:noFill/>
                        </a:ln>
                      </wps:spPr>
                      <wps:txbx>
                        <w:txbxContent>
                          <w:p w14:paraId="2D84BA57" w14:textId="3A7882AF" w:rsidR="00A75D7A" w:rsidRPr="00564EFB" w:rsidRDefault="00121A97" w:rsidP="002527E9">
                            <w:pPr>
                              <w:pStyle w:val="Ttol"/>
                            </w:pPr>
                            <w:r w:rsidRPr="00A75D7A">
                              <w:t>V</w:t>
                            </w:r>
                            <w:r>
                              <w:t>icerecto</w:t>
                            </w:r>
                            <w:r w:rsidRPr="00A75D7A">
                              <w:t>r de Relacions Laborals</w:t>
                            </w:r>
                            <w: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770FDB" id="_x0000_s1032" type="#_x0000_t202" style="position:absolute;margin-left:42.55pt;margin-top:4.2pt;width:191.9pt;height:21.85pt;z-index:25167360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" fillcolor="#0070c0" stroked="f" strokeweight=".5pt">
                <v:textbox style="mso-fit-shape-to-text:t">
                  <w:txbxContent>
                    <w:p w14:paraId="2D84BA57" w14:textId="3A7882AF" w:rsidR="00A75D7A" w:rsidRPr="00564EFB" w:rsidRDefault="00121A97" w:rsidP="002527E9">
                      <w:pPr>
                        <w:pStyle w:val="Ttol"/>
                      </w:pPr>
                      <w:r w:rsidRPr="00A75D7A">
                        <w:t>V</w:t>
                      </w:r>
                      <w:r>
                        <w:t>icerecto</w:t>
                      </w:r>
                      <w:r w:rsidRPr="00A75D7A">
                        <w:t>r de Relacions Laborals</w:t>
                      </w:r>
                      <w:r>
                        <w:tab/>
                      </w:r>
                    </w:p>
                  </w:txbxContent>
                </v:textbox>
                <w10:wrap anchorx="page"/>
              </v:shape>
            </w:pict>
          </mc:Fallback>
        </mc:AlternateContent>
      </w:r>
      <w:bookmarkEnd w:id="10"/>
    </w:p>
    <w:p w14:paraId="1BD8B0F5" w14:textId="77777777" w:rsidR="00A75D7A" w:rsidRPr="00D03F47" w:rsidRDefault="00A75D7A" w:rsidP="000C60F4">
      <w:pPr>
        <w:pStyle w:val="Pargrafdellista"/>
        <w:numPr>
          <w:ilvl w:val="0"/>
          <w:numId w:val="10"/>
        </w:numPr>
      </w:pPr>
      <w:permStart w:id="67962776" w:edGrp="everyone"/>
      <w:r>
        <w:t xml:space="preserve">Integer ultrices lobortis eros. Pellentesque </w:t>
      </w:r>
      <w:r w:rsidRPr="00D03F47">
        <w:t>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w:t>
      </w:r>
    </w:p>
    <w:p w14:paraId="63096DCF" w14:textId="77777777" w:rsidR="00A75D7A" w:rsidRPr="00D03F47" w:rsidRDefault="00A75D7A" w:rsidP="00B232AC">
      <w:pPr>
        <w:pStyle w:val="Pargrafdellista"/>
        <w:numPr>
          <w:ilvl w:val="0"/>
          <w:numId w:val="10"/>
        </w:numPr>
      </w:pPr>
      <w:r>
        <w:t>In in nunc. Class aptent taciti sociosqu ad litora torquent per conubia nostra, per inceptos hymenaeos. Donec ullamcorper fringilla eros. Fusce in sapien eu purus dapibus commodo. Cum sociis natoque penatibus et magnis dis parturient montes, nascetur ridiculus mus.</w:t>
      </w:r>
    </w:p>
    <w:p w14:paraId="6336EB74" w14:textId="70CC0099" w:rsidR="00A75D7A" w:rsidRPr="00D03F47" w:rsidRDefault="00A75D7A" w:rsidP="00B232AC">
      <w:pPr>
        <w:pStyle w:val="Pargrafdellista"/>
        <w:numPr>
          <w:ilvl w:val="0"/>
          <w:numId w:val="10"/>
        </w:numPr>
      </w:pPr>
      <w:r>
        <w:t>Cras faucibus condimentum odio. Sed ac ligula. Aliquam at eros. Etiam at ligula et tellus ullamcorper ultrices. In fermentum, lorem non cursus porttitor, diam urna accumsan lacus, sed interdum wisi nibh nec nisl.</w:t>
      </w:r>
      <w:r w:rsidRPr="00D03F47">
        <w:t xml:space="preserve"> </w:t>
      </w:r>
    </w:p>
    <w:bookmarkStart w:id="11" w:name="_Toc101439812"/>
    <w:permEnd w:id="67962776"/>
    <w:p w14:paraId="4CF3AD56" w14:textId="16DB6EC6" w:rsidR="00A75D7A" w:rsidRPr="00927A96" w:rsidRDefault="00A75D7A" w:rsidP="00927A96">
      <w:pPr>
        <w:pStyle w:val="Ttol3"/>
      </w:pPr>
      <w:r w:rsidRPr="00927A96">
        <mc:AlternateContent>
          <mc:Choice Requires="wps">
            <w:drawing>
              <wp:anchor distT="0" distB="0" distL="114300" distR="114300" simplePos="0" relativeHeight="251677696" behindDoc="0" locked="0" layoutInCell="1" allowOverlap="1" wp14:anchorId="335EF005" wp14:editId="102DE3B7">
                <wp:simplePos x="0" y="0"/>
                <wp:positionH relativeFrom="page">
                  <wp:posOffset>540385</wp:posOffset>
                </wp:positionH>
                <wp:positionV relativeFrom="paragraph">
                  <wp:posOffset>53975</wp:posOffset>
                </wp:positionV>
                <wp:extent cx="1537200" cy="277200"/>
                <wp:effectExtent l="0" t="0" r="5080" b="0"/>
                <wp:wrapNone/>
                <wp:docPr id="87" name="Cuadro de texto 6"/>
                <wp:cNvGraphicFramePr/>
                <a:graphic xmlns:a="http://schemas.openxmlformats.org/drawingml/2006/main">
                  <a:graphicData uri="http://schemas.microsoft.com/office/word/2010/wordprocessingShape">
                    <wps:wsp>
                      <wps:cNvSpPr txBox="1"/>
                      <wps:spPr>
                        <a:xfrm>
                          <a:off x="0" y="0"/>
                          <a:ext cx="1537200" cy="277200"/>
                        </a:xfrm>
                        <a:prstGeom prst="rect">
                          <a:avLst/>
                        </a:prstGeom>
                        <a:solidFill>
                          <a:srgbClr val="0070C0"/>
                        </a:solidFill>
                        <a:ln w="6350">
                          <a:noFill/>
                        </a:ln>
                      </wps:spPr>
                      <wps:txbx>
                        <w:txbxContent>
                          <w:p w14:paraId="4C188414" w14:textId="6E641917" w:rsidR="00A75D7A" w:rsidRPr="00564EFB" w:rsidRDefault="00121A97" w:rsidP="002527E9">
                            <w:pPr>
                              <w:pStyle w:val="Ttol"/>
                            </w:pPr>
                            <w:r w:rsidRPr="00A75D7A">
                              <w:t>V</w:t>
                            </w:r>
                            <w:r>
                              <w:t>icerecto</w:t>
                            </w:r>
                            <w:r w:rsidRPr="00A75D7A">
                              <w:t>r de R</w:t>
                            </w:r>
                            <w:r>
                              <w:t>ecerca</w:t>
                            </w:r>
                            <w: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5EF005" id="_x0000_s1033" type="#_x0000_t202" style="position:absolute;margin-left:42.55pt;margin-top:4.25pt;width:121.05pt;height:21.85pt;z-index:25167769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" fillcolor="#0070c0" stroked="f" strokeweight=".5pt">
                <v:textbox style="mso-fit-shape-to-text:t">
                  <w:txbxContent>
                    <w:p w14:paraId="4C188414" w14:textId="6E641917" w:rsidR="00A75D7A" w:rsidRPr="00564EFB" w:rsidRDefault="00121A97" w:rsidP="002527E9">
                      <w:pPr>
                        <w:pStyle w:val="Ttol"/>
                      </w:pPr>
                      <w:r w:rsidRPr="00A75D7A">
                        <w:t>V</w:t>
                      </w:r>
                      <w:r>
                        <w:t>icerecto</w:t>
                      </w:r>
                      <w:r w:rsidRPr="00A75D7A">
                        <w:t>r de R</w:t>
                      </w:r>
                      <w:r>
                        <w:t>ecerca</w:t>
                      </w:r>
                      <w:r>
                        <w:tab/>
                      </w:r>
                    </w:p>
                  </w:txbxContent>
                </v:textbox>
                <w10:wrap anchorx="page"/>
              </v:shape>
            </w:pict>
          </mc:Fallback>
        </mc:AlternateContent>
      </w:r>
      <w:bookmarkEnd w:id="11"/>
    </w:p>
    <w:p w14:paraId="3B4DA12C" w14:textId="77777777" w:rsidR="00A75D7A" w:rsidRPr="00D03F47" w:rsidRDefault="00A75D7A" w:rsidP="000C60F4">
      <w:pPr>
        <w:pStyle w:val="Pargrafdellista"/>
        <w:numPr>
          <w:ilvl w:val="0"/>
          <w:numId w:val="11"/>
        </w:numPr>
      </w:pPr>
      <w:permStart w:id="1678247835" w:edGrp="everyone"/>
      <w:r>
        <w:t xml:space="preserve">Integer ultrices lobortis eros. Pellentesque habitant morbi tristique senectus et netus et malesuada fames ac turpis egestas. Proin semper, ante vitae sollicitudin posuere, metus quam </w:t>
      </w:r>
      <w:r w:rsidRPr="00D03F47">
        <w:t>iaculis nibh, vitae scelerisque nunc massa eget pede. Sed velit urna, interdum vel, ultricies vel, faucibus at, quam. Donec elit est, consectetuer eget, consequat quis, tempus quis, wisi.</w:t>
      </w:r>
    </w:p>
    <w:p w14:paraId="2C2CE229" w14:textId="77777777" w:rsidR="00A75D7A" w:rsidRPr="00D03F47" w:rsidRDefault="00A75D7A" w:rsidP="00B232AC">
      <w:pPr>
        <w:pStyle w:val="Pargrafdellista"/>
        <w:numPr>
          <w:ilvl w:val="0"/>
          <w:numId w:val="11"/>
        </w:numPr>
      </w:pPr>
      <w:r>
        <w:t>In in nunc. Class aptent taciti sociosqu ad litora torquent per conubia nostra, per inceptos hymenaeos. Donec ullamcorper fringilla eros. Fusce in sapien eu purus dapibus commodo. Cum sociis natoque penatibus et magnis dis parturient montes, nascetur ridiculus mus.</w:t>
      </w:r>
    </w:p>
    <w:p w14:paraId="7E7C9994" w14:textId="02B7DC7F" w:rsidR="00A75D7A" w:rsidRPr="00D03F47" w:rsidRDefault="00A75D7A" w:rsidP="00B232AC">
      <w:pPr>
        <w:pStyle w:val="Pargrafdellista"/>
        <w:numPr>
          <w:ilvl w:val="0"/>
          <w:numId w:val="11"/>
        </w:numPr>
      </w:pPr>
      <w:r>
        <w:t>Cras faucibus condimentum odio. Sed ac ligula. Aliquam at eros. Etiam at ligula et tellus ullamcorper ultrices. In fermentum, lorem non cursus porttitor, diam urna accumsan lacus, sed interdum wisi nibh nec nisl.</w:t>
      </w:r>
    </w:p>
    <w:bookmarkStart w:id="12" w:name="_Toc101439813"/>
    <w:permEnd w:id="1678247835"/>
    <w:p w14:paraId="0D1CB52F" w14:textId="5A49A4F8" w:rsidR="00A75D7A" w:rsidRPr="00927A96" w:rsidRDefault="00A75D7A" w:rsidP="00927A96">
      <w:pPr>
        <w:pStyle w:val="Ttol3"/>
      </w:pPr>
      <w:r w:rsidRPr="00927A96">
        <mc:AlternateContent>
          <mc:Choice Requires="wps">
            <w:drawing>
              <wp:anchor distT="0" distB="0" distL="114300" distR="114300" simplePos="0" relativeHeight="251679744" behindDoc="0" locked="0" layoutInCell="1" allowOverlap="1" wp14:anchorId="41F2C779" wp14:editId="4B85A052">
                <wp:simplePos x="0" y="0"/>
                <wp:positionH relativeFrom="page">
                  <wp:posOffset>540385</wp:posOffset>
                </wp:positionH>
                <wp:positionV relativeFrom="paragraph">
                  <wp:posOffset>53975</wp:posOffset>
                </wp:positionV>
                <wp:extent cx="2437200" cy="277200"/>
                <wp:effectExtent l="0" t="0" r="1270" b="0"/>
                <wp:wrapNone/>
                <wp:docPr id="88" name="Cuadro de texto 6"/>
                <wp:cNvGraphicFramePr/>
                <a:graphic xmlns:a="http://schemas.openxmlformats.org/drawingml/2006/main">
                  <a:graphicData uri="http://schemas.microsoft.com/office/word/2010/wordprocessingShape">
                    <wps:wsp>
                      <wps:cNvSpPr txBox="1"/>
                      <wps:spPr>
                        <a:xfrm>
                          <a:off x="0" y="0"/>
                          <a:ext cx="2437200" cy="277200"/>
                        </a:xfrm>
                        <a:prstGeom prst="rect">
                          <a:avLst/>
                        </a:prstGeom>
                        <a:solidFill>
                          <a:srgbClr val="0070C0"/>
                        </a:solidFill>
                        <a:ln w="6350">
                          <a:noFill/>
                        </a:ln>
                      </wps:spPr>
                      <wps:txbx>
                        <w:txbxContent>
                          <w:p w14:paraId="1CC54D1D" w14:textId="2B731D05" w:rsidR="00A75D7A" w:rsidRPr="00564EFB" w:rsidRDefault="00121A97" w:rsidP="002527E9">
                            <w:pPr>
                              <w:pStyle w:val="Ttol"/>
                            </w:pPr>
                            <w:r w:rsidRPr="00A75D7A">
                              <w:t>V</w:t>
                            </w:r>
                            <w:r>
                              <w:t>icerecto</w:t>
                            </w:r>
                            <w:r w:rsidRPr="00A75D7A">
                              <w:t xml:space="preserve">r de </w:t>
                            </w:r>
                            <w:r>
                              <w:t>Transformació Digital</w:t>
                            </w:r>
                            <w: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F2C779" id="_x0000_s1034" type="#_x0000_t202" style="position:absolute;margin-left:42.55pt;margin-top:4.25pt;width:191.9pt;height:21.85pt;z-index:25167974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" fillcolor="#0070c0" stroked="f" strokeweight=".5pt">
                <v:textbox style="mso-fit-shape-to-text:t">
                  <w:txbxContent>
                    <w:p w14:paraId="1CC54D1D" w14:textId="2B731D05" w:rsidR="00A75D7A" w:rsidRPr="00564EFB" w:rsidRDefault="00121A97" w:rsidP="002527E9">
                      <w:pPr>
                        <w:pStyle w:val="Ttol"/>
                      </w:pPr>
                      <w:r w:rsidRPr="00A75D7A">
                        <w:t>V</w:t>
                      </w:r>
                      <w:r>
                        <w:t>icerecto</w:t>
                      </w:r>
                      <w:r w:rsidRPr="00A75D7A">
                        <w:t xml:space="preserve">r de </w:t>
                      </w:r>
                      <w:r>
                        <w:t>Transformació Digital</w:t>
                      </w:r>
                      <w:r>
                        <w:tab/>
                      </w:r>
                    </w:p>
                  </w:txbxContent>
                </v:textbox>
                <w10:wrap anchorx="page"/>
              </v:shape>
            </w:pict>
          </mc:Fallback>
        </mc:AlternateContent>
      </w:r>
      <w:bookmarkEnd w:id="12"/>
    </w:p>
    <w:p w14:paraId="215F8DA4" w14:textId="77777777" w:rsidR="00A75D7A" w:rsidRPr="00D03F47" w:rsidRDefault="00A75D7A" w:rsidP="000C60F4">
      <w:pPr>
        <w:pStyle w:val="Pargrafdellista"/>
        <w:numPr>
          <w:ilvl w:val="0"/>
          <w:numId w:val="12"/>
        </w:numPr>
      </w:pPr>
      <w:permStart w:id="1461863660" w:edGrp="everyone"/>
      <w:r>
        <w:t>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w:t>
      </w:r>
    </w:p>
    <w:p w14:paraId="69C97D94" w14:textId="77777777" w:rsidR="00A75D7A" w:rsidRPr="00D03F47" w:rsidRDefault="00A75D7A" w:rsidP="00B232AC">
      <w:pPr>
        <w:pStyle w:val="Pargrafdellista"/>
        <w:numPr>
          <w:ilvl w:val="0"/>
          <w:numId w:val="12"/>
        </w:numPr>
      </w:pPr>
      <w:r>
        <w:t>In in nunc. Class aptent taciti sociosqu ad litora torquent per conubia nostra, per inceptos hymenaeos. Donec ullamcorper fringilla eros. Fusce in sapien eu purus dapibus commodo. Cum sociis natoque penatibus et magnis dis parturient montes, nascetur ridiculus mus.</w:t>
      </w:r>
    </w:p>
    <w:p w14:paraId="0A252485" w14:textId="50148B50" w:rsidR="00A75D7A" w:rsidRPr="00D03F47" w:rsidRDefault="00A75D7A" w:rsidP="00B232AC">
      <w:pPr>
        <w:pStyle w:val="Pargrafdellista"/>
        <w:numPr>
          <w:ilvl w:val="0"/>
          <w:numId w:val="12"/>
        </w:numPr>
      </w:pPr>
      <w:r>
        <w:lastRenderedPageBreak/>
        <w:t>Cras faucibus condimentum odio. Sed ac ligula. Aliquam at eros. Etiam at ligula et tellus ullamcorper ultrices. In fermentum, lorem non cursus porttitor, diam urna accumsan lacus, sed interdum wisi nibh nec nisl.</w:t>
      </w:r>
    </w:p>
    <w:bookmarkStart w:id="13" w:name="_Toc101439814"/>
    <w:permEnd w:id="1461863660"/>
    <w:p w14:paraId="4DF6B617" w14:textId="33831C1E" w:rsidR="00A75D7A" w:rsidRPr="00927A96" w:rsidRDefault="00A75D7A" w:rsidP="00927A96">
      <w:pPr>
        <w:pStyle w:val="Ttol3"/>
      </w:pPr>
      <w:r w:rsidRPr="00927A96">
        <mc:AlternateContent>
          <mc:Choice Requires="wps">
            <w:drawing>
              <wp:anchor distT="0" distB="0" distL="114300" distR="114300" simplePos="0" relativeHeight="251681792" behindDoc="0" locked="0" layoutInCell="1" allowOverlap="1" wp14:anchorId="4B46C3E8" wp14:editId="60645682">
                <wp:simplePos x="0" y="0"/>
                <wp:positionH relativeFrom="page">
                  <wp:posOffset>540385</wp:posOffset>
                </wp:positionH>
                <wp:positionV relativeFrom="paragraph">
                  <wp:posOffset>53975</wp:posOffset>
                </wp:positionV>
                <wp:extent cx="4237200" cy="277200"/>
                <wp:effectExtent l="0" t="0" r="0" b="0"/>
                <wp:wrapNone/>
                <wp:docPr id="89" name="Cuadro de texto 6"/>
                <wp:cNvGraphicFramePr/>
                <a:graphic xmlns:a="http://schemas.openxmlformats.org/drawingml/2006/main">
                  <a:graphicData uri="http://schemas.microsoft.com/office/word/2010/wordprocessingShape">
                    <wps:wsp>
                      <wps:cNvSpPr txBox="1"/>
                      <wps:spPr>
                        <a:xfrm>
                          <a:off x="0" y="0"/>
                          <a:ext cx="4237200" cy="277200"/>
                        </a:xfrm>
                        <a:prstGeom prst="rect">
                          <a:avLst/>
                        </a:prstGeom>
                        <a:solidFill>
                          <a:srgbClr val="0070C0"/>
                        </a:solidFill>
                        <a:ln w="6350">
                          <a:noFill/>
                        </a:ln>
                      </wps:spPr>
                      <wps:txbx>
                        <w:txbxContent>
                          <w:p w14:paraId="304F81A5" w14:textId="2B93078B" w:rsidR="00A75D7A" w:rsidRPr="00564EFB" w:rsidRDefault="00121A97" w:rsidP="002527E9">
                            <w:pPr>
                              <w:pStyle w:val="Ttol"/>
                            </w:pPr>
                            <w:r w:rsidRPr="00A75D7A">
                              <w:t>V</w:t>
                            </w:r>
                            <w:r>
                              <w:t>icerecto</w:t>
                            </w:r>
                            <w:r w:rsidRPr="00A75D7A">
                              <w:t>r</w:t>
                            </w:r>
                            <w:r>
                              <w:t xml:space="preserve"> </w:t>
                            </w:r>
                            <w:r w:rsidRPr="00A75D7A">
                              <w:t>adjunt al rector i de Personal Docent i Investigador</w:t>
                            </w:r>
                            <w: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B46C3E8" id="_x0000_s1035" type="#_x0000_t202" style="position:absolute;margin-left:42.55pt;margin-top:4.25pt;width:333.65pt;height:21.85pt;z-index:25168179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" fillcolor="#0070c0" stroked="f" strokeweight=".5pt">
                <v:textbox style="mso-fit-shape-to-text:t">
                  <w:txbxContent>
                    <w:p w14:paraId="304F81A5" w14:textId="2B93078B" w:rsidR="00A75D7A" w:rsidRPr="00564EFB" w:rsidRDefault="00121A97" w:rsidP="002527E9">
                      <w:pPr>
                        <w:pStyle w:val="Ttol"/>
                      </w:pPr>
                      <w:r w:rsidRPr="00A75D7A">
                        <w:t>V</w:t>
                      </w:r>
                      <w:r>
                        <w:t>icerecto</w:t>
                      </w:r>
                      <w:r w:rsidRPr="00A75D7A">
                        <w:t>r</w:t>
                      </w:r>
                      <w:r>
                        <w:t xml:space="preserve"> </w:t>
                      </w:r>
                      <w:r w:rsidRPr="00A75D7A">
                        <w:t>adjunt al rector i de Personal Docent i Investigador</w:t>
                      </w:r>
                      <w:r>
                        <w:tab/>
                      </w:r>
                    </w:p>
                  </w:txbxContent>
                </v:textbox>
                <w10:wrap anchorx="page"/>
              </v:shape>
            </w:pict>
          </mc:Fallback>
        </mc:AlternateContent>
      </w:r>
      <w:bookmarkEnd w:id="13"/>
    </w:p>
    <w:p w14:paraId="0CB47DE7" w14:textId="77777777" w:rsidR="00A75D7A" w:rsidRPr="00D03F47" w:rsidRDefault="00A75D7A" w:rsidP="000C60F4">
      <w:pPr>
        <w:pStyle w:val="Pargrafdellista"/>
        <w:numPr>
          <w:ilvl w:val="0"/>
          <w:numId w:val="13"/>
        </w:numPr>
      </w:pPr>
      <w:permStart w:id="1777403382" w:edGrp="everyone"/>
      <w:r>
        <w:t>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w:t>
      </w:r>
    </w:p>
    <w:p w14:paraId="034ECFD4" w14:textId="77777777" w:rsidR="00A75D7A" w:rsidRPr="00D03F47" w:rsidRDefault="00A75D7A" w:rsidP="00B232AC">
      <w:pPr>
        <w:pStyle w:val="Pargrafdellista"/>
        <w:numPr>
          <w:ilvl w:val="0"/>
          <w:numId w:val="13"/>
        </w:numPr>
      </w:pPr>
      <w:r>
        <w:t>In in nunc. Class aptent taciti sociosqu ad litora torquent per conubia nostra, per inceptos hymenaeos. Donec ullamcorper fringilla eros. Fusce in sapien eu purus dapibus commodo. Cum sociis natoque penatibus et magnis dis parturient montes, nascetur ridiculus mus.</w:t>
      </w:r>
    </w:p>
    <w:p w14:paraId="592CC444" w14:textId="5C3AEB9A" w:rsidR="00A75D7A" w:rsidRPr="00D03F47" w:rsidRDefault="00A75D7A" w:rsidP="00B232AC">
      <w:pPr>
        <w:pStyle w:val="Pargrafdellista"/>
        <w:numPr>
          <w:ilvl w:val="0"/>
          <w:numId w:val="13"/>
        </w:numPr>
      </w:pPr>
      <w:r>
        <w:t>Cras faucibus condimentum odio. Sed ac ligula. Aliquam at eros. Etiam at ligula et tellus ullamcorper ultrices. In fermentum, lorem non cursus porttitor, diam urna accumsan lacus, sed interdum wisi nibh nec nisl.</w:t>
      </w:r>
    </w:p>
    <w:bookmarkStart w:id="14" w:name="_Toc101439815"/>
    <w:permEnd w:id="1777403382"/>
    <w:p w14:paraId="2572375A" w14:textId="3C5F4297" w:rsidR="00A75D7A" w:rsidRPr="00927A96" w:rsidRDefault="00A75D7A" w:rsidP="00927A96">
      <w:pPr>
        <w:pStyle w:val="Ttol3"/>
      </w:pPr>
      <w:r w:rsidRPr="00927A96">
        <mc:AlternateContent>
          <mc:Choice Requires="wps">
            <w:drawing>
              <wp:anchor distT="0" distB="0" distL="114300" distR="114300" simplePos="0" relativeHeight="251683840" behindDoc="0" locked="0" layoutInCell="1" allowOverlap="1" wp14:anchorId="4C5287C1" wp14:editId="0457A893">
                <wp:simplePos x="0" y="0"/>
                <wp:positionH relativeFrom="page">
                  <wp:posOffset>540385</wp:posOffset>
                </wp:positionH>
                <wp:positionV relativeFrom="paragraph">
                  <wp:posOffset>53975</wp:posOffset>
                </wp:positionV>
                <wp:extent cx="2437200" cy="277200"/>
                <wp:effectExtent l="0" t="0" r="1270" b="0"/>
                <wp:wrapNone/>
                <wp:docPr id="90" name="Cuadro de texto 6"/>
                <wp:cNvGraphicFramePr/>
                <a:graphic xmlns:a="http://schemas.openxmlformats.org/drawingml/2006/main">
                  <a:graphicData uri="http://schemas.microsoft.com/office/word/2010/wordprocessingShape">
                    <wps:wsp>
                      <wps:cNvSpPr txBox="1"/>
                      <wps:spPr>
                        <a:xfrm>
                          <a:off x="0" y="0"/>
                          <a:ext cx="2437200" cy="277200"/>
                        </a:xfrm>
                        <a:prstGeom prst="rect">
                          <a:avLst/>
                        </a:prstGeom>
                        <a:solidFill>
                          <a:srgbClr val="0070C0"/>
                        </a:solidFill>
                        <a:ln w="6350">
                          <a:noFill/>
                        </a:ln>
                      </wps:spPr>
                      <wps:txbx>
                        <w:txbxContent>
                          <w:p w14:paraId="698EEE5F" w14:textId="4B6848A6" w:rsidR="00A75D7A" w:rsidRPr="00564EFB" w:rsidRDefault="00121A97" w:rsidP="002527E9">
                            <w:pPr>
                              <w:pStyle w:val="Ttol"/>
                            </w:pPr>
                            <w:r w:rsidRPr="00A75D7A">
                              <w:t>V</w:t>
                            </w:r>
                            <w:r>
                              <w:t>icerecto</w:t>
                            </w:r>
                            <w:r w:rsidRPr="00A75D7A">
                              <w:t>r</w:t>
                            </w:r>
                            <w:r>
                              <w:t>a</w:t>
                            </w:r>
                            <w:r w:rsidRPr="00A75D7A">
                              <w:t xml:space="preserve"> d’Igualtat i Gènere</w:t>
                            </w:r>
                            <w: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C5287C1" id="_x0000_s1036" type="#_x0000_t202" style="position:absolute;margin-left:42.55pt;margin-top:4.25pt;width:191.9pt;height:21.85pt;z-index:25168384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" fillcolor="#0070c0" stroked="f" strokeweight=".5pt">
                <v:textbox style="mso-fit-shape-to-text:t">
                  <w:txbxContent>
                    <w:p w14:paraId="698EEE5F" w14:textId="4B6848A6" w:rsidR="00A75D7A" w:rsidRPr="00564EFB" w:rsidRDefault="00121A97" w:rsidP="002527E9">
                      <w:pPr>
                        <w:pStyle w:val="Ttol"/>
                      </w:pPr>
                      <w:r w:rsidRPr="00A75D7A">
                        <w:t>V</w:t>
                      </w:r>
                      <w:r>
                        <w:t>icerecto</w:t>
                      </w:r>
                      <w:r w:rsidRPr="00A75D7A">
                        <w:t>r</w:t>
                      </w:r>
                      <w:r>
                        <w:t>a</w:t>
                      </w:r>
                      <w:r w:rsidRPr="00A75D7A">
                        <w:t xml:space="preserve"> d’Igualtat i Gènere</w:t>
                      </w:r>
                      <w:r>
                        <w:tab/>
                      </w:r>
                    </w:p>
                  </w:txbxContent>
                </v:textbox>
                <w10:wrap anchorx="page"/>
              </v:shape>
            </w:pict>
          </mc:Fallback>
        </mc:AlternateContent>
      </w:r>
      <w:bookmarkEnd w:id="14"/>
    </w:p>
    <w:p w14:paraId="29C23896" w14:textId="77777777" w:rsidR="00A75D7A" w:rsidRPr="00D03F47" w:rsidRDefault="00A75D7A" w:rsidP="000C60F4">
      <w:pPr>
        <w:pStyle w:val="Pargrafdellista"/>
        <w:numPr>
          <w:ilvl w:val="0"/>
          <w:numId w:val="14"/>
        </w:numPr>
      </w:pPr>
      <w:permStart w:id="1398606686" w:edGrp="everyone"/>
      <w:r>
        <w:t>Integer ultrices lobortis eros. Pellentesque</w:t>
      </w:r>
      <w:r w:rsidRPr="00D03F47">
        <w:t xml:space="preserv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w:t>
      </w:r>
    </w:p>
    <w:p w14:paraId="1B019182" w14:textId="77777777" w:rsidR="00A75D7A" w:rsidRPr="00D03F47" w:rsidRDefault="00A75D7A" w:rsidP="00B232AC">
      <w:pPr>
        <w:pStyle w:val="Pargrafdellista"/>
        <w:numPr>
          <w:ilvl w:val="0"/>
          <w:numId w:val="14"/>
        </w:numPr>
      </w:pPr>
      <w:r>
        <w:t>In in nunc. Class aptent taciti sociosqu ad litora torquent per conubia nostra, per inceptos hymenaeos. Donec ullamcorper fringilla eros. Fusce in sapien eu purus dapibus commodo. Cum sociis natoque penatibus et magnis dis parturient montes, nascetur ridiculus mus.</w:t>
      </w:r>
    </w:p>
    <w:p w14:paraId="2637F8DA" w14:textId="7C2065CB" w:rsidR="00A75D7A" w:rsidRPr="00D03F47" w:rsidRDefault="00A75D7A" w:rsidP="00B232AC">
      <w:pPr>
        <w:pStyle w:val="Pargrafdellista"/>
        <w:numPr>
          <w:ilvl w:val="0"/>
          <w:numId w:val="14"/>
        </w:numPr>
      </w:pPr>
      <w:r>
        <w:t>Cras faucibus condimentum odio. Sed ac ligula. Aliquam at eros. Etiam at ligula et tellus ullamcorper ultrices. In fermentum, lorem non cursus porttitor, diam urna accumsan lacus, sed interdum wisi nibh nec nisl.</w:t>
      </w:r>
    </w:p>
    <w:bookmarkStart w:id="15" w:name="_Toc101439816"/>
    <w:permEnd w:id="1398606686"/>
    <w:p w14:paraId="78D21722" w14:textId="41F23942" w:rsidR="00A75D7A" w:rsidRPr="00927A96" w:rsidRDefault="00A75D7A" w:rsidP="00927A96">
      <w:pPr>
        <w:pStyle w:val="Ttol3"/>
      </w:pPr>
      <w:r w:rsidRPr="00927A96">
        <mc:AlternateContent>
          <mc:Choice Requires="wps">
            <w:drawing>
              <wp:anchor distT="0" distB="0" distL="114300" distR="114300" simplePos="0" relativeHeight="251685888" behindDoc="0" locked="0" layoutInCell="1" allowOverlap="1" wp14:anchorId="6AED4BA4" wp14:editId="31EABFBB">
                <wp:simplePos x="0" y="0"/>
                <wp:positionH relativeFrom="page">
                  <wp:posOffset>540385</wp:posOffset>
                </wp:positionH>
                <wp:positionV relativeFrom="paragraph">
                  <wp:posOffset>53975</wp:posOffset>
                </wp:positionV>
                <wp:extent cx="3787200" cy="277200"/>
                <wp:effectExtent l="0" t="0" r="5080" b="0"/>
                <wp:wrapNone/>
                <wp:docPr id="92" name="Cuadro de texto 6"/>
                <wp:cNvGraphicFramePr/>
                <a:graphic xmlns:a="http://schemas.openxmlformats.org/drawingml/2006/main">
                  <a:graphicData uri="http://schemas.microsoft.com/office/word/2010/wordprocessingShape">
                    <wps:wsp>
                      <wps:cNvSpPr txBox="1"/>
                      <wps:spPr>
                        <a:xfrm>
                          <a:off x="0" y="0"/>
                          <a:ext cx="3787200" cy="277200"/>
                        </a:xfrm>
                        <a:prstGeom prst="rect">
                          <a:avLst/>
                        </a:prstGeom>
                        <a:solidFill>
                          <a:srgbClr val="0070C0"/>
                        </a:solidFill>
                        <a:ln w="6350">
                          <a:noFill/>
                        </a:ln>
                      </wps:spPr>
                      <wps:txbx>
                        <w:txbxContent>
                          <w:p w14:paraId="75D2FFF2" w14:textId="616B06AB" w:rsidR="00A75D7A" w:rsidRPr="00564EFB" w:rsidRDefault="00121A97" w:rsidP="002527E9">
                            <w:pPr>
                              <w:pStyle w:val="Ttol"/>
                            </w:pPr>
                            <w:r w:rsidRPr="00A75D7A">
                              <w:t>V</w:t>
                            </w:r>
                            <w:r>
                              <w:t>icerecto</w:t>
                            </w:r>
                            <w:r w:rsidRPr="00A75D7A">
                              <w:t>r</w:t>
                            </w:r>
                            <w:r>
                              <w:t>a</w:t>
                            </w:r>
                            <w:r w:rsidRPr="00A75D7A">
                              <w:t xml:space="preserve"> d’Emprenedoria, Innovació i Transferència</w:t>
                            </w:r>
                            <w: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AED4BA4" id="_x0000_s1037" type="#_x0000_t202" style="position:absolute;margin-left:42.55pt;margin-top:4.25pt;width:298.2pt;height:21.85pt;z-index:25168588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" fillcolor="#0070c0" stroked="f" strokeweight=".5pt">
                <v:textbox style="mso-fit-shape-to-text:t">
                  <w:txbxContent>
                    <w:p w14:paraId="75D2FFF2" w14:textId="616B06AB" w:rsidR="00A75D7A" w:rsidRPr="00564EFB" w:rsidRDefault="00121A97" w:rsidP="002527E9">
                      <w:pPr>
                        <w:pStyle w:val="Ttol"/>
                      </w:pPr>
                      <w:r w:rsidRPr="00A75D7A">
                        <w:t>V</w:t>
                      </w:r>
                      <w:r>
                        <w:t>icerecto</w:t>
                      </w:r>
                      <w:r w:rsidRPr="00A75D7A">
                        <w:t>r</w:t>
                      </w:r>
                      <w:r>
                        <w:t>a</w:t>
                      </w:r>
                      <w:r w:rsidRPr="00A75D7A">
                        <w:t xml:space="preserve"> d’Emprenedoria, Innovació i Transferència</w:t>
                      </w:r>
                      <w:r>
                        <w:tab/>
                      </w:r>
                    </w:p>
                  </w:txbxContent>
                </v:textbox>
                <w10:wrap anchorx="page"/>
              </v:shape>
            </w:pict>
          </mc:Fallback>
        </mc:AlternateContent>
      </w:r>
      <w:bookmarkEnd w:id="15"/>
    </w:p>
    <w:p w14:paraId="2ECE65B2" w14:textId="77777777" w:rsidR="00A75D7A" w:rsidRPr="00D03F47" w:rsidRDefault="00A75D7A" w:rsidP="000C60F4">
      <w:pPr>
        <w:pStyle w:val="Pargrafdellista"/>
        <w:numPr>
          <w:ilvl w:val="0"/>
          <w:numId w:val="15"/>
        </w:numPr>
      </w:pPr>
      <w:permStart w:id="115954726" w:edGrp="everyone"/>
      <w:r>
        <w:t>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w:t>
      </w:r>
    </w:p>
    <w:p w14:paraId="3F201855" w14:textId="77777777" w:rsidR="00A75D7A" w:rsidRPr="00D03F47" w:rsidRDefault="00A75D7A" w:rsidP="00B232AC">
      <w:pPr>
        <w:pStyle w:val="Pargrafdellista"/>
        <w:numPr>
          <w:ilvl w:val="0"/>
          <w:numId w:val="15"/>
        </w:numPr>
      </w:pPr>
      <w:r>
        <w:t>In in nunc. Class aptent taciti sociosqu ad litora torquent per conubia nostra, per inceptos hymenaeos. Donec ullamcorper fringilla eros. Fusce in sapien eu purus dapibus commodo. Cum sociis natoque penatibus et magnis dis parturient montes, nascetur ridiculus mus.</w:t>
      </w:r>
    </w:p>
    <w:p w14:paraId="4D525756" w14:textId="77777777" w:rsidR="00A75D7A" w:rsidRPr="00D03F47" w:rsidRDefault="00A75D7A" w:rsidP="00B232AC">
      <w:pPr>
        <w:pStyle w:val="Pargrafdellista"/>
        <w:numPr>
          <w:ilvl w:val="0"/>
          <w:numId w:val="15"/>
        </w:numPr>
      </w:pPr>
      <w:r>
        <w:t>Cras faucibus condimentum odio. Sed ac ligula. Aliquam at eros. Etiam at ligula et tellus ullamcorper ultrices. In fermentum, lorem non cursus porttitor, diam urna accumsan lacus, sed interdum wisi nibh nec nisl.</w:t>
      </w:r>
    </w:p>
    <w:bookmarkStart w:id="16" w:name="_Toc101439817"/>
    <w:permEnd w:id="115954726"/>
    <w:p w14:paraId="68BC89FA" w14:textId="7F458F8A" w:rsidR="00A75D7A" w:rsidRPr="00927A96" w:rsidRDefault="00A75D7A" w:rsidP="00927A96">
      <w:pPr>
        <w:pStyle w:val="Ttol3"/>
      </w:pPr>
      <w:r w:rsidRPr="00927A96">
        <w:lastRenderedPageBreak/>
        <mc:AlternateContent>
          <mc:Choice Requires="wps">
            <w:drawing>
              <wp:anchor distT="0" distB="0" distL="114300" distR="114300" simplePos="0" relativeHeight="251687936" behindDoc="0" locked="0" layoutInCell="1" allowOverlap="1" wp14:anchorId="156F3804" wp14:editId="15CA48D8">
                <wp:simplePos x="0" y="0"/>
                <wp:positionH relativeFrom="page">
                  <wp:posOffset>540385</wp:posOffset>
                </wp:positionH>
                <wp:positionV relativeFrom="paragraph">
                  <wp:posOffset>53975</wp:posOffset>
                </wp:positionV>
                <wp:extent cx="2887200" cy="277200"/>
                <wp:effectExtent l="0" t="0" r="8890" b="0"/>
                <wp:wrapNone/>
                <wp:docPr id="93" name="Cuadro de texto 6"/>
                <wp:cNvGraphicFramePr/>
                <a:graphic xmlns:a="http://schemas.openxmlformats.org/drawingml/2006/main">
                  <a:graphicData uri="http://schemas.microsoft.com/office/word/2010/wordprocessingShape">
                    <wps:wsp>
                      <wps:cNvSpPr txBox="1"/>
                      <wps:spPr>
                        <a:xfrm>
                          <a:off x="0" y="0"/>
                          <a:ext cx="2887200" cy="277200"/>
                        </a:xfrm>
                        <a:prstGeom prst="rect">
                          <a:avLst/>
                        </a:prstGeom>
                        <a:solidFill>
                          <a:srgbClr val="0070C0"/>
                        </a:solidFill>
                        <a:ln w="6350">
                          <a:noFill/>
                        </a:ln>
                      </wps:spPr>
                      <wps:txbx>
                        <w:txbxContent>
                          <w:p w14:paraId="54920BF0" w14:textId="02462A33" w:rsidR="00A75D7A" w:rsidRPr="00564EFB" w:rsidRDefault="00121A97" w:rsidP="002527E9">
                            <w:pPr>
                              <w:pStyle w:val="Ttol"/>
                            </w:pPr>
                            <w:r w:rsidRPr="00A75D7A">
                              <w:t>V</w:t>
                            </w:r>
                            <w:r>
                              <w:t>icerecto</w:t>
                            </w:r>
                            <w:r w:rsidRPr="00A75D7A">
                              <w:t>r de Patrimoni i Activitats Culturals</w:t>
                            </w:r>
                            <w: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56F3804" id="_x0000_s1038" type="#_x0000_t202" style="position:absolute;margin-left:42.55pt;margin-top:4.25pt;width:227.35pt;height:21.85pt;z-index:25168793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" fillcolor="#0070c0" stroked="f" strokeweight=".5pt">
                <v:textbox style="mso-fit-shape-to-text:t">
                  <w:txbxContent>
                    <w:p w14:paraId="54920BF0" w14:textId="02462A33" w:rsidR="00A75D7A" w:rsidRPr="00564EFB" w:rsidRDefault="00121A97" w:rsidP="002527E9">
                      <w:pPr>
                        <w:pStyle w:val="Ttol"/>
                      </w:pPr>
                      <w:r w:rsidRPr="00A75D7A">
                        <w:t>V</w:t>
                      </w:r>
                      <w:r>
                        <w:t>icerecto</w:t>
                      </w:r>
                      <w:r w:rsidRPr="00A75D7A">
                        <w:t>r de Patrimoni i Activitats Culturals</w:t>
                      </w:r>
                      <w:r>
                        <w:tab/>
                      </w:r>
                    </w:p>
                  </w:txbxContent>
                </v:textbox>
                <w10:wrap anchorx="page"/>
              </v:shape>
            </w:pict>
          </mc:Fallback>
        </mc:AlternateContent>
      </w:r>
      <w:bookmarkEnd w:id="16"/>
    </w:p>
    <w:p w14:paraId="240618A9" w14:textId="77777777" w:rsidR="00A75D7A" w:rsidRPr="00D03F47" w:rsidRDefault="00A75D7A" w:rsidP="000C60F4">
      <w:pPr>
        <w:pStyle w:val="Pargrafdellista"/>
        <w:numPr>
          <w:ilvl w:val="0"/>
          <w:numId w:val="16"/>
        </w:numPr>
      </w:pPr>
      <w:permStart w:id="589382537" w:edGrp="everyone"/>
      <w:r>
        <w:t>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w:t>
      </w:r>
    </w:p>
    <w:p w14:paraId="18ECC0E5" w14:textId="77777777" w:rsidR="00A75D7A" w:rsidRPr="00D03F47" w:rsidRDefault="00A75D7A" w:rsidP="00B232AC">
      <w:pPr>
        <w:pStyle w:val="Pargrafdellista"/>
        <w:numPr>
          <w:ilvl w:val="0"/>
          <w:numId w:val="16"/>
        </w:numPr>
      </w:pPr>
      <w:r>
        <w:t>In in nunc. Class aptent taciti sociosqu ad litora torquent per conubia nostra, per inceptos hymenaeos. Donec ullamcorper fringilla eros. Fusce in sapien eu purus dapibus commodo. Cum sociis natoque penatibus et magnis dis parturient montes, nascetur ridiculus mus.</w:t>
      </w:r>
    </w:p>
    <w:p w14:paraId="4F122031" w14:textId="39F3471A" w:rsidR="00A75D7A" w:rsidRPr="00D03F47" w:rsidRDefault="00A75D7A" w:rsidP="00B232AC">
      <w:pPr>
        <w:pStyle w:val="Pargrafdellista"/>
        <w:numPr>
          <w:ilvl w:val="0"/>
          <w:numId w:val="16"/>
        </w:numPr>
      </w:pPr>
      <w:r>
        <w:t>Cras faucibus condimentum odio. Sed ac ligula. Aliquam at eros. Etiam at ligula et tellus ullamcorper ultrices. In fermentum, lorem non cursus porttitor, diam urna accumsan lacus, sed interdum wisi nibh nec nisl.</w:t>
      </w:r>
    </w:p>
    <w:bookmarkStart w:id="17" w:name="_Toc101439818"/>
    <w:permEnd w:id="589382537"/>
    <w:p w14:paraId="0569E3A0" w14:textId="65306268" w:rsidR="00A75D7A" w:rsidRPr="00927A96" w:rsidRDefault="00A75D7A" w:rsidP="00927A96">
      <w:pPr>
        <w:pStyle w:val="Ttol3"/>
      </w:pPr>
      <w:r w:rsidRPr="00927A96">
        <mc:AlternateContent>
          <mc:Choice Requires="wps">
            <w:drawing>
              <wp:anchor distT="0" distB="0" distL="114300" distR="114300" simplePos="0" relativeHeight="251689984" behindDoc="0" locked="0" layoutInCell="1" allowOverlap="1" wp14:anchorId="3C5B5A26" wp14:editId="0C594D21">
                <wp:simplePos x="0" y="0"/>
                <wp:positionH relativeFrom="page">
                  <wp:posOffset>538223</wp:posOffset>
                </wp:positionH>
                <wp:positionV relativeFrom="paragraph">
                  <wp:posOffset>53975</wp:posOffset>
                </wp:positionV>
                <wp:extent cx="4237200" cy="277200"/>
                <wp:effectExtent l="0" t="0" r="0" b="0"/>
                <wp:wrapNone/>
                <wp:docPr id="94" name="Cuadro de texto 6"/>
                <wp:cNvGraphicFramePr/>
                <a:graphic xmlns:a="http://schemas.openxmlformats.org/drawingml/2006/main">
                  <a:graphicData uri="http://schemas.microsoft.com/office/word/2010/wordprocessingShape">
                    <wps:wsp>
                      <wps:cNvSpPr txBox="1"/>
                      <wps:spPr>
                        <a:xfrm>
                          <a:off x="0" y="0"/>
                          <a:ext cx="4237200" cy="277200"/>
                        </a:xfrm>
                        <a:prstGeom prst="rect">
                          <a:avLst/>
                        </a:prstGeom>
                        <a:solidFill>
                          <a:srgbClr val="0070C0"/>
                        </a:solidFill>
                        <a:ln w="6350">
                          <a:noFill/>
                        </a:ln>
                      </wps:spPr>
                      <wps:txbx>
                        <w:txbxContent>
                          <w:p w14:paraId="2CA71F88" w14:textId="007BA7EB" w:rsidR="00A75D7A" w:rsidRPr="00564EFB" w:rsidRDefault="00A75D7A" w:rsidP="002527E9">
                            <w:pPr>
                              <w:pStyle w:val="Ttol"/>
                            </w:pPr>
                            <w:r w:rsidRPr="00A75D7A">
                              <w:t>V</w:t>
                            </w:r>
                            <w:r w:rsidR="00121A97">
                              <w:t>icerecto</w:t>
                            </w:r>
                            <w:r w:rsidR="00121A97" w:rsidRPr="00A75D7A">
                              <w:t>r</w:t>
                            </w:r>
                            <w:r w:rsidR="00121A97">
                              <w:t>a</w:t>
                            </w:r>
                            <w:r w:rsidR="00121A97" w:rsidRPr="00A75D7A">
                              <w:t xml:space="preserve"> </w:t>
                            </w:r>
                            <w:r w:rsidR="00121A97">
                              <w:t xml:space="preserve">de </w:t>
                            </w:r>
                            <w:r w:rsidR="00121A97" w:rsidRPr="000F1DB0">
                              <w:t>Doctorat i Personal Investigador en Formació</w:t>
                            </w:r>
                            <w:r w:rsidR="00121A97">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5B5A26" id="_x0000_s1039" type="#_x0000_t202" style="position:absolute;margin-left:42.4pt;margin-top:4.25pt;width:333.65pt;height:21.85pt;z-index:25168998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" fillcolor="#0070c0" stroked="f" strokeweight=".5pt">
                <v:textbox style="mso-fit-shape-to-text:t">
                  <w:txbxContent>
                    <w:p w14:paraId="2CA71F88" w14:textId="007BA7EB" w:rsidR="00A75D7A" w:rsidRPr="00564EFB" w:rsidRDefault="00A75D7A" w:rsidP="002527E9">
                      <w:pPr>
                        <w:pStyle w:val="Ttol"/>
                      </w:pPr>
                      <w:r w:rsidRPr="00A75D7A">
                        <w:t>V</w:t>
                      </w:r>
                      <w:r w:rsidR="00121A97">
                        <w:t>icerecto</w:t>
                      </w:r>
                      <w:r w:rsidR="00121A97" w:rsidRPr="00A75D7A">
                        <w:t>r</w:t>
                      </w:r>
                      <w:r w:rsidR="00121A97">
                        <w:t>a</w:t>
                      </w:r>
                      <w:r w:rsidR="00121A97" w:rsidRPr="00A75D7A">
                        <w:t xml:space="preserve"> </w:t>
                      </w:r>
                      <w:r w:rsidR="00121A97">
                        <w:t xml:space="preserve">de </w:t>
                      </w:r>
                      <w:r w:rsidR="00121A97" w:rsidRPr="000F1DB0">
                        <w:t>Doctorat i Personal Investigador en Formació</w:t>
                      </w:r>
                      <w:r w:rsidR="00121A97">
                        <w:tab/>
                      </w:r>
                    </w:p>
                  </w:txbxContent>
                </v:textbox>
                <w10:wrap anchorx="page"/>
              </v:shape>
            </w:pict>
          </mc:Fallback>
        </mc:AlternateContent>
      </w:r>
      <w:bookmarkEnd w:id="17"/>
    </w:p>
    <w:p w14:paraId="4A4E3336" w14:textId="77777777" w:rsidR="00A75D7A" w:rsidRPr="00D03F47" w:rsidRDefault="00A75D7A" w:rsidP="000C60F4">
      <w:pPr>
        <w:pStyle w:val="Pargrafdellista"/>
        <w:numPr>
          <w:ilvl w:val="0"/>
          <w:numId w:val="17"/>
        </w:numPr>
      </w:pPr>
      <w:permStart w:id="1126000941" w:edGrp="everyone"/>
      <w:r>
        <w:t>Integer ultrices lobortis eros. Pellentesque habitant morbi tristique senectus et netus et malesuada fames ac turpis egestas. Proin</w:t>
      </w:r>
      <w:r w:rsidRPr="00D03F47">
        <w:t xml:space="preserve"> semper, ante vitae sollicitudin posuere, metus quam iaculis nibh, vitae scelerisque nunc massa eget pede. Sed velit urna, interdum vel, ultricies vel, faucibus at, quam. Donec elit est, consectetuer eget, consequat quis, tempus quis, wisi.</w:t>
      </w:r>
    </w:p>
    <w:p w14:paraId="350F8066" w14:textId="77777777" w:rsidR="00A75D7A" w:rsidRPr="00D03F47" w:rsidRDefault="00A75D7A" w:rsidP="00B232AC">
      <w:pPr>
        <w:pStyle w:val="Pargrafdellista"/>
        <w:numPr>
          <w:ilvl w:val="0"/>
          <w:numId w:val="17"/>
        </w:numPr>
      </w:pPr>
      <w:r>
        <w:t>In in nunc. Class aptent taciti sociosqu ad litora torquent per conubia nostra, per inceptos hymenaeos. Donec ullamcorper fringilla eros. Fusce in sapien eu purus dapibus commodo. Cum sociis natoque penatibus et magnis dis parturient montes, nascetur ridiculus mus.</w:t>
      </w:r>
    </w:p>
    <w:p w14:paraId="29D6A0BB" w14:textId="6C347ADD" w:rsidR="000F1DB0" w:rsidRPr="00D03F47" w:rsidRDefault="00A75D7A" w:rsidP="00B232AC">
      <w:pPr>
        <w:pStyle w:val="Pargrafdellista"/>
        <w:numPr>
          <w:ilvl w:val="0"/>
          <w:numId w:val="17"/>
        </w:numPr>
      </w:pPr>
      <w:r>
        <w:t>Cras faucibus condimentum odio. Sed ac ligula. Aliquam at eros. Etiam at ligula et tellus ullamcorper ultrices. In fermentum, lorem non cursus porttitor, diam urna accumsan lacus, sed interdum wisi nibh nec nisl.</w:t>
      </w:r>
    </w:p>
    <w:bookmarkStart w:id="18" w:name="_Toc101439819"/>
    <w:permEnd w:id="1126000941"/>
    <w:p w14:paraId="29E0F7AF" w14:textId="15C6EEBA" w:rsidR="000F1DB0" w:rsidRPr="00927A96" w:rsidRDefault="000F1DB0" w:rsidP="00927A96">
      <w:pPr>
        <w:pStyle w:val="Ttol3"/>
      </w:pPr>
      <w:r w:rsidRPr="00927A96">
        <mc:AlternateContent>
          <mc:Choice Requires="wps">
            <w:drawing>
              <wp:anchor distT="0" distB="0" distL="114300" distR="114300" simplePos="0" relativeHeight="251694080" behindDoc="0" locked="0" layoutInCell="1" allowOverlap="1" wp14:anchorId="77D2ED7E" wp14:editId="58F0A97A">
                <wp:simplePos x="0" y="0"/>
                <wp:positionH relativeFrom="page">
                  <wp:posOffset>540385</wp:posOffset>
                </wp:positionH>
                <wp:positionV relativeFrom="paragraph">
                  <wp:posOffset>53975</wp:posOffset>
                </wp:positionV>
                <wp:extent cx="2887200" cy="277200"/>
                <wp:effectExtent l="0" t="0" r="8890" b="0"/>
                <wp:wrapNone/>
                <wp:docPr id="96" name="Cuadro de texto 6"/>
                <wp:cNvGraphicFramePr/>
                <a:graphic xmlns:a="http://schemas.openxmlformats.org/drawingml/2006/main">
                  <a:graphicData uri="http://schemas.microsoft.com/office/word/2010/wordprocessingShape">
                    <wps:wsp>
                      <wps:cNvSpPr txBox="1"/>
                      <wps:spPr>
                        <a:xfrm>
                          <a:off x="0" y="0"/>
                          <a:ext cx="2887200" cy="277200"/>
                        </a:xfrm>
                        <a:prstGeom prst="rect">
                          <a:avLst/>
                        </a:prstGeom>
                        <a:solidFill>
                          <a:srgbClr val="0070C0"/>
                        </a:solidFill>
                        <a:ln w="6350">
                          <a:noFill/>
                        </a:ln>
                      </wps:spPr>
                      <wps:txbx>
                        <w:txbxContent>
                          <w:p w14:paraId="7278F3F0" w14:textId="2EEE7C3E" w:rsidR="000F1DB0" w:rsidRPr="00564EFB" w:rsidRDefault="00121A97" w:rsidP="002527E9">
                            <w:pPr>
                              <w:pStyle w:val="Ttol"/>
                            </w:pPr>
                            <w:r w:rsidRPr="00A75D7A">
                              <w:t>V</w:t>
                            </w:r>
                            <w:r>
                              <w:t>icerecto</w:t>
                            </w:r>
                            <w:r w:rsidRPr="00A75D7A">
                              <w:t xml:space="preserve">r </w:t>
                            </w:r>
                            <w:r w:rsidRPr="000F1DB0">
                              <w:t>de Política d’Internacionalització</w:t>
                            </w:r>
                            <w:r>
                              <w:tab/>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7D2ED7E" id="_x0000_s1040" type="#_x0000_t202" style="position:absolute;margin-left:42.55pt;margin-top:4.25pt;width:227.35pt;height:21.85pt;z-index:25169408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" fillcolor="#0070c0" stroked="f" strokeweight=".5pt">
                <v:textbox style="mso-fit-shape-to-text:t">
                  <w:txbxContent>
                    <w:p w14:paraId="7278F3F0" w14:textId="2EEE7C3E" w:rsidR="000F1DB0" w:rsidRPr="00564EFB" w:rsidRDefault="00121A97" w:rsidP="002527E9">
                      <w:pPr>
                        <w:pStyle w:val="Ttol"/>
                      </w:pPr>
                      <w:r w:rsidRPr="00A75D7A">
                        <w:t>V</w:t>
                      </w:r>
                      <w:r>
                        <w:t>icerecto</w:t>
                      </w:r>
                      <w:r w:rsidRPr="00A75D7A">
                        <w:t xml:space="preserve">r </w:t>
                      </w:r>
                      <w:r w:rsidRPr="000F1DB0">
                        <w:t>de Política d’Internacionalització</w:t>
                      </w:r>
                      <w:r>
                        <w:tab/>
                      </w:r>
                    </w:p>
                  </w:txbxContent>
                </v:textbox>
                <w10:wrap anchorx="page"/>
              </v:shape>
            </w:pict>
          </mc:Fallback>
        </mc:AlternateContent>
      </w:r>
      <w:bookmarkEnd w:id="18"/>
    </w:p>
    <w:p w14:paraId="368AAE92" w14:textId="77777777" w:rsidR="000F1DB0" w:rsidRPr="00D03F47" w:rsidRDefault="000F1DB0" w:rsidP="000C60F4">
      <w:pPr>
        <w:pStyle w:val="Pargrafdellista"/>
        <w:numPr>
          <w:ilvl w:val="0"/>
          <w:numId w:val="18"/>
        </w:numPr>
      </w:pPr>
      <w:permStart w:id="196443828" w:edGrp="everyone"/>
      <w:r>
        <w:t>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w:t>
      </w:r>
    </w:p>
    <w:p w14:paraId="0157E126" w14:textId="77777777" w:rsidR="000F1DB0" w:rsidRPr="00D03F47" w:rsidRDefault="000F1DB0" w:rsidP="00B232AC">
      <w:pPr>
        <w:pStyle w:val="Pargrafdellista"/>
        <w:numPr>
          <w:ilvl w:val="0"/>
          <w:numId w:val="18"/>
        </w:numPr>
      </w:pPr>
      <w:r>
        <w:t>In in nunc. Class aptent taciti sociosqu ad litora torquent per conubia nostra, per inceptos hymenaeos. Donec ullamcorper fringilla eros. Fusce in sapien eu purus dapibus commodo. Cum sociis natoque penatibus et magnis dis parturient montes, nascetur ridiculus mus.</w:t>
      </w:r>
    </w:p>
    <w:p w14:paraId="23651492" w14:textId="77777777" w:rsidR="000F1DB0" w:rsidRPr="00D03F47" w:rsidRDefault="000F1DB0" w:rsidP="00B232AC">
      <w:pPr>
        <w:pStyle w:val="Pargrafdellista"/>
        <w:numPr>
          <w:ilvl w:val="0"/>
          <w:numId w:val="18"/>
        </w:numPr>
      </w:pPr>
      <w:r>
        <w:t>Cras faucibus condimentum odio. Sed ac ligula. Aliquam at eros. Etiam at ligula et tellus ullamcorper ultrices. In fermentum, lorem non cursus porttitor, diam urna accumsan lacus, sed interdum wisi nibh nec nisl.</w:t>
      </w:r>
    </w:p>
    <w:bookmarkStart w:id="19" w:name="_Toc101439820"/>
    <w:permEnd w:id="196443828"/>
    <w:p w14:paraId="065EC3DB" w14:textId="36B2FBA5" w:rsidR="00A75D7A" w:rsidRPr="00927A96" w:rsidRDefault="00A75D7A" w:rsidP="00927A96">
      <w:pPr>
        <w:pStyle w:val="Ttol3"/>
      </w:pPr>
      <w:r w:rsidRPr="00927A96">
        <w:lastRenderedPageBreak/>
        <mc:AlternateContent>
          <mc:Choice Requires="wps">
            <w:drawing>
              <wp:anchor distT="0" distB="0" distL="114300" distR="114300" simplePos="0" relativeHeight="251692032" behindDoc="0" locked="0" layoutInCell="1" allowOverlap="1" wp14:anchorId="2C38C6E5" wp14:editId="1DAF0DAD">
                <wp:simplePos x="0" y="0"/>
                <wp:positionH relativeFrom="page">
                  <wp:posOffset>538222</wp:posOffset>
                </wp:positionH>
                <wp:positionV relativeFrom="paragraph">
                  <wp:posOffset>53975</wp:posOffset>
                </wp:positionV>
                <wp:extent cx="5932800" cy="277200"/>
                <wp:effectExtent l="0" t="0" r="0" b="0"/>
                <wp:wrapNone/>
                <wp:docPr id="95" name="Cuadro de texto 6"/>
                <wp:cNvGraphicFramePr/>
                <a:graphic xmlns:a="http://schemas.openxmlformats.org/drawingml/2006/main">
                  <a:graphicData uri="http://schemas.microsoft.com/office/word/2010/wordprocessingShape">
                    <wps:wsp>
                      <wps:cNvSpPr txBox="1"/>
                      <wps:spPr>
                        <a:xfrm>
                          <a:off x="0" y="0"/>
                          <a:ext cx="5932800" cy="277200"/>
                        </a:xfrm>
                        <a:prstGeom prst="rect">
                          <a:avLst/>
                        </a:prstGeom>
                        <a:solidFill>
                          <a:srgbClr val="0070C0"/>
                        </a:solidFill>
                        <a:ln w="6350">
                          <a:noFill/>
                        </a:ln>
                      </wps:spPr>
                      <wps:txbx>
                        <w:txbxContent>
                          <w:p w14:paraId="35A90538" w14:textId="04B73195" w:rsidR="00A75D7A" w:rsidRPr="00564EFB" w:rsidRDefault="00121A97" w:rsidP="002527E9">
                            <w:pPr>
                              <w:pStyle w:val="Ttol"/>
                            </w:pPr>
                            <w:r w:rsidRPr="00A75D7A">
                              <w:t>V</w:t>
                            </w:r>
                            <w:r>
                              <w:t>icerecto</w:t>
                            </w:r>
                            <w:r w:rsidRPr="00A75D7A">
                              <w:t xml:space="preserve">r </w:t>
                            </w:r>
                            <w:r>
                              <w:t xml:space="preserve">de </w:t>
                            </w:r>
                            <w:r w:rsidRPr="000F1DB0">
                              <w:t>Relacions Institucionals, Comunicació i Política Lingüística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C38C6E5" id="_x0000_s1041" type="#_x0000_t202" style="position:absolute;margin-left:42.4pt;margin-top:4.25pt;width:467.15pt;height:21.8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" fillcolor="#0070c0" stroked="f" strokeweight=".5pt">
                <v:textbox style="mso-fit-shape-to-text:t">
                  <w:txbxContent>
                    <w:p w14:paraId="35A90538" w14:textId="04B73195" w:rsidR="00A75D7A" w:rsidRPr="00564EFB" w:rsidRDefault="00121A97" w:rsidP="002527E9">
                      <w:pPr>
                        <w:pStyle w:val="Ttol"/>
                      </w:pPr>
                      <w:r w:rsidRPr="00A75D7A">
                        <w:t>V</w:t>
                      </w:r>
                      <w:r>
                        <w:t>icerecto</w:t>
                      </w:r>
                      <w:r w:rsidRPr="00A75D7A">
                        <w:t xml:space="preserve">r </w:t>
                      </w:r>
                      <w:r>
                        <w:t xml:space="preserve">de </w:t>
                      </w:r>
                      <w:r w:rsidRPr="000F1DB0">
                        <w:t>Relacions Institucionals, Comunicació i Política Lingüística</w:t>
                      </w:r>
                    </w:p>
                  </w:txbxContent>
                </v:textbox>
                <w10:wrap anchorx="page"/>
              </v:shape>
            </w:pict>
          </mc:Fallback>
        </mc:AlternateContent>
      </w:r>
      <w:bookmarkEnd w:id="19"/>
    </w:p>
    <w:p w14:paraId="7C8C6493" w14:textId="77777777" w:rsidR="00A75D7A" w:rsidRPr="00D03F47" w:rsidRDefault="00A75D7A" w:rsidP="000C60F4">
      <w:pPr>
        <w:pStyle w:val="Pargrafdellista"/>
        <w:numPr>
          <w:ilvl w:val="0"/>
          <w:numId w:val="19"/>
        </w:numPr>
      </w:pPr>
      <w:permStart w:id="1844271149" w:edGrp="everyone"/>
      <w:r>
        <w:t>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w:t>
      </w:r>
    </w:p>
    <w:p w14:paraId="30FB4833" w14:textId="77777777" w:rsidR="00A75D7A" w:rsidRPr="00D03F47" w:rsidRDefault="00A75D7A" w:rsidP="00B232AC">
      <w:pPr>
        <w:pStyle w:val="Pargrafdellista"/>
        <w:numPr>
          <w:ilvl w:val="0"/>
          <w:numId w:val="19"/>
        </w:numPr>
      </w:pPr>
      <w:r>
        <w:t>In in nunc. Class aptent taciti sociosqu ad litora torquent per conubia nostra, per inceptos hymenaeos. Donec ullamcorper fringilla eros. Fusce in sapien eu purus dapibus commodo. Cum sociis natoque penatibus et magnis dis parturient montes, nascetur ridiculus mus.</w:t>
      </w:r>
    </w:p>
    <w:p w14:paraId="2CB9923E" w14:textId="02D67F44" w:rsidR="000F1DB0" w:rsidRPr="00D03F47" w:rsidRDefault="00A75D7A" w:rsidP="00B232AC">
      <w:pPr>
        <w:pStyle w:val="Pargrafdellista"/>
        <w:numPr>
          <w:ilvl w:val="0"/>
          <w:numId w:val="19"/>
        </w:numPr>
      </w:pPr>
      <w:r>
        <w:t>Cras faucibus condimentum odio. Sed ac ligula. Aliquam at eros. Etiam at ligula et tellus ullamcorper ultrices. In fermentum, lorem non cursus porttitor, diam urna accumsan lacus, sed interdum wisi nibh nec nisl.</w:t>
      </w:r>
      <w:permEnd w:id="1844271149"/>
    </w:p>
    <w:sectPr w:rsidR="000F1DB0" w:rsidRPr="00D03F47" w:rsidSect="00A31A6D">
      <w:headerReference w:type="default" r:id="rId11"/>
      <w:footerReference w:type="even" r:id="rId12"/>
      <w:footerReference w:type="default" r:id="rId13"/>
      <w:pgSz w:w="11900" w:h="16840" w:code="9"/>
      <w:pgMar w:top="2835" w:right="1077" w:bottom="1417" w:left="1644" w:header="709" w:footer="70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408A7D" w14:textId="77777777" w:rsidR="002A7D90" w:rsidRDefault="002A7D90" w:rsidP="002527E9">
      <w:r>
        <w:separator/>
      </w:r>
    </w:p>
    <w:p w14:paraId="530DE7CD" w14:textId="77777777" w:rsidR="002A7D90" w:rsidRDefault="002A7D90"/>
    <w:p w14:paraId="57829031" w14:textId="77777777" w:rsidR="002A7D90" w:rsidRDefault="002A7D90"/>
  </w:endnote>
  <w:endnote w:type="continuationSeparator" w:id="0">
    <w:p w14:paraId="7DCD3D21" w14:textId="77777777" w:rsidR="002A7D90" w:rsidRDefault="002A7D90" w:rsidP="002527E9">
      <w:r>
        <w:continuationSeparator/>
      </w:r>
    </w:p>
    <w:p w14:paraId="45AF2142" w14:textId="77777777" w:rsidR="002A7D90" w:rsidRDefault="002A7D90"/>
    <w:p w14:paraId="6A9BCDFF" w14:textId="77777777" w:rsidR="002A7D90" w:rsidRDefault="002A7D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8D86FFF8-B21E-4B21-8BE6-735F10E536F1}"/>
    <w:embedBold r:id="rId2" w:fontKey="{FCF1D88C-098E-4134-839E-ED6A36E55268}"/>
    <w:embedItalic r:id="rId3" w:fontKey="{EDD4770D-8F89-45A7-A2AE-3428957FE3D8}"/>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harterITCBol">
    <w:panose1 w:val="02000803070000020004"/>
    <w:charset w:val="00"/>
    <w:family w:val="auto"/>
    <w:pitch w:val="variable"/>
    <w:sig w:usb0="800000A7" w:usb1="00000040" w:usb2="00000000" w:usb3="00000000" w:csb0="00000009" w:csb1="00000000"/>
    <w:embedRegular r:id="rId4" w:subsetted="1" w:fontKey="{43225AC6-FE35-422C-A41C-4BAF224748BD}"/>
  </w:font>
  <w:font w:name="Charter Bd OS ITC TT">
    <w:altName w:val="Cambria"/>
    <w:panose1 w:val="00000700000000000000"/>
    <w:charset w:val="00"/>
    <w:family w:val="roman"/>
    <w:pitch w:val="variable"/>
    <w:sig w:usb0="800000AF" w:usb1="1000204A" w:usb2="00000000" w:usb3="00000000" w:csb0="00000011"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harterITCReg">
    <w:panose1 w:val="02000503060000020004"/>
    <w:charset w:val="00"/>
    <w:family w:val="auto"/>
    <w:pitch w:val="variable"/>
    <w:sig w:usb0="800000A7" w:usb1="00000040" w:usb2="00000000" w:usb3="00000000" w:csb0="00000009" w:csb1="00000000"/>
    <w:embedRegular r:id="rId5" w:fontKey="{FF2BD9C6-CEB1-4DA6-BBD8-BDF4365A76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9C04B" w14:textId="77777777" w:rsidR="00947AAE" w:rsidRDefault="00947AAE" w:rsidP="00267456">
    <w:pPr>
      <w:pStyle w:val="Peu"/>
    </w:pPr>
    <w:r>
      <w:fldChar w:fldCharType="begin"/>
    </w:r>
    <w:r>
      <w:instrText xml:space="preserve">PAGE  </w:instrText>
    </w:r>
    <w:r>
      <w:fldChar w:fldCharType="end"/>
    </w:r>
  </w:p>
  <w:p w14:paraId="00A2DAC3" w14:textId="77777777" w:rsidR="00947AAE" w:rsidRDefault="00947AAE" w:rsidP="00267456">
    <w:pPr>
      <w:pStyle w:val="Peu"/>
    </w:pPr>
  </w:p>
  <w:p w14:paraId="3B263944" w14:textId="77777777" w:rsidR="001C26DE" w:rsidRDefault="001C26DE"/>
  <w:p w14:paraId="56314DF9" w14:textId="77777777" w:rsidR="001C26DE" w:rsidRDefault="001C26D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8FEE4" w14:textId="77777777" w:rsidR="00427AFD" w:rsidRDefault="001E00D0" w:rsidP="00427AFD">
    <w:pPr>
      <w:pStyle w:val="Peu"/>
      <w:tabs>
        <w:tab w:val="clear" w:pos="9129"/>
        <w:tab w:val="right" w:pos="8505"/>
      </w:tabs>
      <w:spacing w:after="0"/>
    </w:pPr>
    <w:r>
      <w:t>I</w:t>
    </w:r>
    <w:r w:rsidR="0053344A">
      <w:t>nforme de</w:t>
    </w:r>
    <w:r w:rsidR="000457B8">
      <w:t xml:space="preserve">l </w:t>
    </w:r>
    <w:r w:rsidR="0053344A">
      <w:t>rector</w:t>
    </w:r>
    <w:r w:rsidR="000457B8">
      <w:t xml:space="preserve"> per</w:t>
    </w:r>
    <w:r w:rsidR="0053344A">
      <w:t xml:space="preserve"> </w:t>
    </w:r>
    <w:r>
      <w:t xml:space="preserve">al Consell de Govern </w:t>
    </w:r>
    <w:r w:rsidR="0053344A">
      <w:t xml:space="preserve">· </w:t>
    </w:r>
    <w:r w:rsidR="0053344A" w:rsidRPr="00D03F47">
      <w:fldChar w:fldCharType="begin"/>
    </w:r>
    <w:r w:rsidR="0053344A" w:rsidRPr="00D03F47">
      <w:instrText>PAGE   \* MERGEFORMAT</w:instrText>
    </w:r>
    <w:r w:rsidR="0053344A" w:rsidRPr="00D03F47">
      <w:fldChar w:fldCharType="separate"/>
    </w:r>
    <w:r w:rsidR="0053344A" w:rsidRPr="00D03F47">
      <w:t>1</w:t>
    </w:r>
    <w:r w:rsidR="0053344A" w:rsidRPr="00D03F47">
      <w:fldChar w:fldCharType="end"/>
    </w:r>
    <w:permStart w:id="893658639" w:edGrp="everyone"/>
  </w:p>
  <w:p w14:paraId="590DA190" w14:textId="2CE69C85" w:rsidR="00A31A6D" w:rsidRPr="00D03F47" w:rsidRDefault="00427AFD" w:rsidP="00427AFD">
    <w:pPr>
      <w:pStyle w:val="Peu"/>
      <w:tabs>
        <w:tab w:val="clear" w:pos="9129"/>
        <w:tab w:val="right" w:pos="8364"/>
      </w:tabs>
      <w:spacing w:after="0"/>
      <w:ind w:right="533"/>
    </w:pPr>
    <w:r>
      <w:t>(Pendent de correcció lingüistica)</w:t>
    </w:r>
    <w:permEnd w:id="893658639"/>
  </w:p>
  <w:p w14:paraId="1B515CE5" w14:textId="77777777" w:rsidR="001C26DE" w:rsidRDefault="001C26DE"/>
  <w:p w14:paraId="03D4F444" w14:textId="77777777" w:rsidR="001C26DE" w:rsidRDefault="001C26D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5677C2" w14:textId="77777777" w:rsidR="002A7D90" w:rsidRDefault="002A7D90" w:rsidP="002527E9">
      <w:r>
        <w:separator/>
      </w:r>
    </w:p>
    <w:p w14:paraId="703D377F" w14:textId="77777777" w:rsidR="002A7D90" w:rsidRDefault="002A7D90"/>
    <w:p w14:paraId="77870429" w14:textId="77777777" w:rsidR="002A7D90" w:rsidRDefault="002A7D90"/>
  </w:footnote>
  <w:footnote w:type="continuationSeparator" w:id="0">
    <w:p w14:paraId="4A42B3CC" w14:textId="77777777" w:rsidR="002A7D90" w:rsidRDefault="002A7D90" w:rsidP="002527E9">
      <w:r>
        <w:continuationSeparator/>
      </w:r>
    </w:p>
    <w:p w14:paraId="7BF86A2E" w14:textId="77777777" w:rsidR="002A7D90" w:rsidRDefault="002A7D90"/>
    <w:p w14:paraId="040E5516" w14:textId="77777777" w:rsidR="002A7D90" w:rsidRDefault="002A7D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EABCC" w14:textId="1259647B" w:rsidR="000635E5" w:rsidRPr="000635E5" w:rsidRDefault="00A31A6D" w:rsidP="002527E9">
    <w:r>
      <w:drawing>
        <wp:anchor distT="0" distB="0" distL="114300" distR="114300" simplePos="0" relativeHeight="251658240" behindDoc="1" locked="1" layoutInCell="1" allowOverlap="1" wp14:anchorId="0A707BC8" wp14:editId="5BF283A4">
          <wp:simplePos x="0" y="0"/>
          <wp:positionH relativeFrom="page">
            <wp:posOffset>539750</wp:posOffset>
          </wp:positionH>
          <wp:positionV relativeFrom="page">
            <wp:posOffset>417195</wp:posOffset>
          </wp:positionV>
          <wp:extent cx="1770380" cy="612140"/>
          <wp:effectExtent l="0" t="0" r="1270" b="0"/>
          <wp:wrapNone/>
          <wp:docPr id="80" name="Imat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
                  <pic:cNvPicPr/>
                </pic:nvPicPr>
                <pic:blipFill>
                  <a:blip r:embed="rId1">
                    <a:extLst>
                      <a:ext uri="{28A0092B-C50C-407E-A947-70E740481C1C}">
                        <a14:useLocalDpi xmlns:a14="http://schemas.microsoft.com/office/drawing/2010/main" val="0"/>
                      </a:ext>
                    </a:extLst>
                  </a:blip>
                  <a:stretch>
                    <a:fillRect/>
                  </a:stretch>
                </pic:blipFill>
                <pic:spPr>
                  <a:xfrm>
                    <a:off x="0" y="0"/>
                    <a:ext cx="1770380" cy="612140"/>
                  </a:xfrm>
                  <a:prstGeom prst="rect">
                    <a:avLst/>
                  </a:prstGeom>
                </pic:spPr>
              </pic:pic>
            </a:graphicData>
          </a:graphic>
        </wp:anchor>
      </w:drawing>
    </w:r>
  </w:p>
  <w:p w14:paraId="2A636F37" w14:textId="77777777" w:rsidR="001C26DE" w:rsidRDefault="001C26DE"/>
  <w:p w14:paraId="4D6633DD" w14:textId="77777777" w:rsidR="001C26DE" w:rsidRDefault="001C26D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57554B"/>
    <w:multiLevelType w:val="hybridMultilevel"/>
    <w:tmpl w:val="C8A601B6"/>
    <w:lvl w:ilvl="0" w:tplc="76587016">
      <w:start w:val="1"/>
      <w:numFmt w:val="decimal"/>
      <w:lvlText w:val="%1."/>
      <w:lvlJc w:val="left"/>
      <w:pPr>
        <w:ind w:left="360" w:hanging="360"/>
      </w:pPr>
      <w:rPr>
        <w:rFonts w:hint="default"/>
        <w:color w:val="0070C0"/>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1" w15:restartNumberingAfterBreak="0">
    <w:nsid w:val="415B0A56"/>
    <w:multiLevelType w:val="multilevel"/>
    <w:tmpl w:val="4D924C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C4700E6"/>
    <w:multiLevelType w:val="multilevel"/>
    <w:tmpl w:val="E7D0DB62"/>
    <w:lvl w:ilvl="0">
      <w:start w:val="1"/>
      <w:numFmt w:val="decimal"/>
      <w:pStyle w:val="Pargrafdellista"/>
      <w:lvlText w:val="%1."/>
      <w:lvlJc w:val="left"/>
      <w:pPr>
        <w:ind w:left="360" w:hanging="360"/>
      </w:pPr>
      <w:rPr>
        <w:rFonts w:hint="default"/>
        <w:color w:val="0070C0"/>
      </w:rPr>
    </w:lvl>
    <w:lvl w:ilvl="1">
      <w:start w:val="1"/>
      <w:numFmt w:val="bullet"/>
      <w:lvlText w:val=""/>
      <w:lvlJc w:val="left"/>
      <w:pPr>
        <w:ind w:left="1021" w:hanging="301"/>
      </w:pPr>
      <w:rPr>
        <w:rFonts w:ascii="Wingdings" w:hAnsi="Wingdings" w:hint="default"/>
        <w:color w:val="0070C0"/>
        <w:u w:color="0070C0"/>
      </w:rPr>
    </w:lvl>
    <w:lvl w:ilvl="2">
      <w:start w:val="1"/>
      <w:numFmt w:val="bullet"/>
      <w:lvlText w:val=""/>
      <w:lvlJc w:val="left"/>
      <w:pPr>
        <w:ind w:left="1531" w:hanging="284"/>
      </w:pPr>
      <w:rPr>
        <w:rFonts w:ascii="Arial" w:hAnsi="Arial" w:hint="default"/>
        <w:color w:val="0070C0"/>
        <w:sz w:val="18"/>
        <w:vertAlign w:val="superscrip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 w15:restartNumberingAfterBreak="0">
    <w:nsid w:val="50C441EE"/>
    <w:multiLevelType w:val="multilevel"/>
    <w:tmpl w:val="565ECBC4"/>
    <w:lvl w:ilvl="0">
      <w:start w:val="1"/>
      <w:numFmt w:val="bullet"/>
      <w:lvlText w:val=""/>
      <w:lvlJc w:val="left"/>
      <w:pPr>
        <w:ind w:left="720" w:hanging="360"/>
      </w:pPr>
      <w:rPr>
        <w:rFonts w:ascii="Symbol" w:hAnsi="Symbol" w:hint="default"/>
        <w:color w:val="0070C0"/>
      </w:rPr>
    </w:lvl>
    <w:lvl w:ilvl="1">
      <w:start w:val="1"/>
      <w:numFmt w:val="lowerLetter"/>
      <w:lvlText w:val="%2."/>
      <w:lvlJc w:val="left"/>
      <w:pPr>
        <w:ind w:left="1440" w:hanging="360"/>
      </w:pPr>
      <w:rPr>
        <w:rFonts w:hint="default"/>
      </w:rPr>
    </w:lvl>
    <w:lvl w:ilvl="2">
      <w:start w:val="1"/>
      <w:numFmt w:val="bullet"/>
      <w:lvlText w:val="o"/>
      <w:lvlJc w:val="left"/>
      <w:pPr>
        <w:ind w:left="2160" w:hanging="180"/>
      </w:pPr>
      <w:rPr>
        <w:rFonts w:ascii="Courier New" w:hAnsi="Courier New" w:hint="default"/>
        <w:u w:color="0070C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602C3662"/>
    <w:multiLevelType w:val="hybridMultilevel"/>
    <w:tmpl w:val="6BBA25D6"/>
    <w:lvl w:ilvl="0" w:tplc="BD98F924">
      <w:start w:val="1"/>
      <w:numFmt w:val="bullet"/>
      <w:lvlText w:val="□"/>
      <w:lvlJc w:val="left"/>
      <w:pPr>
        <w:ind w:left="720" w:hanging="360"/>
      </w:pPr>
      <w:rPr>
        <w:rFonts w:ascii="Calibri" w:hAnsi="Calibri"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2"/>
    <w:lvlOverride w:ilvl="0">
      <w:startOverride w:val="1"/>
    </w:lvlOverride>
  </w:num>
  <w:num w:numId="5">
    <w:abstractNumId w:val="2"/>
    <w:lvlOverride w:ilvl="0">
      <w:startOverride w:val="1"/>
    </w:lvlOverride>
  </w:num>
  <w:num w:numId="6">
    <w:abstractNumId w:val="2"/>
  </w:num>
  <w:num w:numId="7">
    <w:abstractNumId w:val="0"/>
    <w:lvlOverride w:ilvl="0">
      <w:startOverride w:val="1"/>
    </w:lvlOverride>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2"/>
    <w:lvlOverride w:ilvl="0">
      <w:startOverride w:val="1"/>
    </w:lvlOverride>
  </w:num>
  <w:num w:numId="12">
    <w:abstractNumId w:val="2"/>
    <w:lvlOverride w:ilvl="0">
      <w:startOverride w:val="1"/>
    </w:lvlOverride>
  </w:num>
  <w:num w:numId="13">
    <w:abstractNumId w:val="2"/>
    <w:lvlOverride w:ilvl="0">
      <w:startOverride w:val="1"/>
    </w:lvlOverride>
  </w:num>
  <w:num w:numId="14">
    <w:abstractNumId w:val="2"/>
    <w:lvlOverride w:ilvl="0">
      <w:startOverride w:val="1"/>
    </w:lvlOverride>
  </w:num>
  <w:num w:numId="15">
    <w:abstractNumId w:val="2"/>
    <w:lvlOverride w:ilvl="0">
      <w:startOverride w:val="1"/>
    </w:lvlOverride>
  </w:num>
  <w:num w:numId="16">
    <w:abstractNumId w:val="2"/>
    <w:lvlOverride w:ilvl="0">
      <w:startOverride w:val="1"/>
    </w:lvlOverride>
  </w:num>
  <w:num w:numId="17">
    <w:abstractNumId w:val="2"/>
    <w:lvlOverride w:ilvl="0">
      <w:startOverride w:val="1"/>
    </w:lvlOverride>
  </w:num>
  <w:num w:numId="18">
    <w:abstractNumId w:val="2"/>
    <w:lvlOverride w:ilvl="0">
      <w:startOverride w:val="1"/>
    </w:lvlOverride>
  </w:num>
  <w:num w:numId="19">
    <w:abstractNumId w:val="2"/>
    <w:lvlOverride w:ilvl="0">
      <w:startOverride w:val="1"/>
    </w:lvlOverride>
  </w:num>
  <w:num w:numId="20">
    <w:abstractNumId w:val="1"/>
  </w:num>
  <w:num w:numId="21">
    <w:abstractNumId w:val="2"/>
  </w:num>
  <w:num w:numId="22">
    <w:abstractNumId w:val="3"/>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formatting="1" w:enforcement="1" w:cryptProviderType="rsaAES" w:cryptAlgorithmClass="hash" w:cryptAlgorithmType="typeAny" w:cryptAlgorithmSid="14" w:cryptSpinCount="100000" w:hash="IUJKxIQVxy3L2t3pnCjjC/1VtB/XnWhjjD4WAWVa/VzCmurbPEiJ3u2snV5STEHLXaJKyxWjX0hOnMOQY9Wk+w==" w:salt="PD5tUFdAmmfgdRSLPhV5xw=="/>
  <w:autoFormatOverride/>
  <w:styleLockTheme/>
  <w:styleLockQFSet/>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B8A"/>
    <w:rsid w:val="0000058B"/>
    <w:rsid w:val="000457B8"/>
    <w:rsid w:val="000516D0"/>
    <w:rsid w:val="000635E5"/>
    <w:rsid w:val="00067047"/>
    <w:rsid w:val="00074F8D"/>
    <w:rsid w:val="000818F9"/>
    <w:rsid w:val="000914BC"/>
    <w:rsid w:val="000C60F4"/>
    <w:rsid w:val="000F1DB0"/>
    <w:rsid w:val="000F7831"/>
    <w:rsid w:val="00121A97"/>
    <w:rsid w:val="001256FF"/>
    <w:rsid w:val="00132DC8"/>
    <w:rsid w:val="00135B9D"/>
    <w:rsid w:val="00140256"/>
    <w:rsid w:val="001845CF"/>
    <w:rsid w:val="00186DC8"/>
    <w:rsid w:val="001A7214"/>
    <w:rsid w:val="001C26DE"/>
    <w:rsid w:val="001C2AE5"/>
    <w:rsid w:val="001E00D0"/>
    <w:rsid w:val="00230CBD"/>
    <w:rsid w:val="002527E9"/>
    <w:rsid w:val="002611D3"/>
    <w:rsid w:val="00267456"/>
    <w:rsid w:val="00277403"/>
    <w:rsid w:val="002833F0"/>
    <w:rsid w:val="00287228"/>
    <w:rsid w:val="00290799"/>
    <w:rsid w:val="002917CD"/>
    <w:rsid w:val="002A7D90"/>
    <w:rsid w:val="002B73E6"/>
    <w:rsid w:val="002D70B2"/>
    <w:rsid w:val="002D7A36"/>
    <w:rsid w:val="003107AD"/>
    <w:rsid w:val="0031377F"/>
    <w:rsid w:val="003451F2"/>
    <w:rsid w:val="00345E39"/>
    <w:rsid w:val="00356CA4"/>
    <w:rsid w:val="0037355A"/>
    <w:rsid w:val="003B59CC"/>
    <w:rsid w:val="003F04F9"/>
    <w:rsid w:val="003F3157"/>
    <w:rsid w:val="004204D4"/>
    <w:rsid w:val="00422ECB"/>
    <w:rsid w:val="00424716"/>
    <w:rsid w:val="00426743"/>
    <w:rsid w:val="00427AFD"/>
    <w:rsid w:val="00451E8E"/>
    <w:rsid w:val="004601EF"/>
    <w:rsid w:val="00462D94"/>
    <w:rsid w:val="0047783D"/>
    <w:rsid w:val="00477CB3"/>
    <w:rsid w:val="00491C81"/>
    <w:rsid w:val="004D0592"/>
    <w:rsid w:val="004D4B8A"/>
    <w:rsid w:val="004E6637"/>
    <w:rsid w:val="004F545C"/>
    <w:rsid w:val="00512BAC"/>
    <w:rsid w:val="00517166"/>
    <w:rsid w:val="00520756"/>
    <w:rsid w:val="0053344A"/>
    <w:rsid w:val="00550D36"/>
    <w:rsid w:val="00555678"/>
    <w:rsid w:val="00564EFB"/>
    <w:rsid w:val="005A6F3D"/>
    <w:rsid w:val="005B7665"/>
    <w:rsid w:val="005C0421"/>
    <w:rsid w:val="00603B02"/>
    <w:rsid w:val="00612025"/>
    <w:rsid w:val="00622469"/>
    <w:rsid w:val="00622913"/>
    <w:rsid w:val="00632779"/>
    <w:rsid w:val="00641D56"/>
    <w:rsid w:val="00645242"/>
    <w:rsid w:val="00671D9A"/>
    <w:rsid w:val="006760E7"/>
    <w:rsid w:val="00690E1A"/>
    <w:rsid w:val="006B15A7"/>
    <w:rsid w:val="006D5DF5"/>
    <w:rsid w:val="007024B1"/>
    <w:rsid w:val="00713209"/>
    <w:rsid w:val="00726686"/>
    <w:rsid w:val="00763D67"/>
    <w:rsid w:val="007712B6"/>
    <w:rsid w:val="007A0ED5"/>
    <w:rsid w:val="007B7403"/>
    <w:rsid w:val="007D2567"/>
    <w:rsid w:val="008128F8"/>
    <w:rsid w:val="00814AB0"/>
    <w:rsid w:val="008238D3"/>
    <w:rsid w:val="00837686"/>
    <w:rsid w:val="00840252"/>
    <w:rsid w:val="008406A0"/>
    <w:rsid w:val="00842176"/>
    <w:rsid w:val="00855DC7"/>
    <w:rsid w:val="00883275"/>
    <w:rsid w:val="0088460F"/>
    <w:rsid w:val="008A74C4"/>
    <w:rsid w:val="008D603E"/>
    <w:rsid w:val="008E49E6"/>
    <w:rsid w:val="008F6D62"/>
    <w:rsid w:val="00905916"/>
    <w:rsid w:val="0091094D"/>
    <w:rsid w:val="009148F6"/>
    <w:rsid w:val="00927A96"/>
    <w:rsid w:val="009439B6"/>
    <w:rsid w:val="00947AAE"/>
    <w:rsid w:val="00967D43"/>
    <w:rsid w:val="009723B2"/>
    <w:rsid w:val="00977966"/>
    <w:rsid w:val="00985B90"/>
    <w:rsid w:val="009A1C9C"/>
    <w:rsid w:val="009C3845"/>
    <w:rsid w:val="009D0A13"/>
    <w:rsid w:val="009D7F9B"/>
    <w:rsid w:val="009E286C"/>
    <w:rsid w:val="00A074F9"/>
    <w:rsid w:val="00A12E73"/>
    <w:rsid w:val="00A31A6D"/>
    <w:rsid w:val="00A347D3"/>
    <w:rsid w:val="00A515DD"/>
    <w:rsid w:val="00A55777"/>
    <w:rsid w:val="00A603A9"/>
    <w:rsid w:val="00A75D7A"/>
    <w:rsid w:val="00A83A28"/>
    <w:rsid w:val="00AA592C"/>
    <w:rsid w:val="00AD703C"/>
    <w:rsid w:val="00B03743"/>
    <w:rsid w:val="00B126A4"/>
    <w:rsid w:val="00B20AC5"/>
    <w:rsid w:val="00B232AC"/>
    <w:rsid w:val="00B23316"/>
    <w:rsid w:val="00B52A27"/>
    <w:rsid w:val="00B643D4"/>
    <w:rsid w:val="00BC1DCE"/>
    <w:rsid w:val="00BC21DB"/>
    <w:rsid w:val="00BD16A2"/>
    <w:rsid w:val="00BE5B98"/>
    <w:rsid w:val="00BF4428"/>
    <w:rsid w:val="00C0624F"/>
    <w:rsid w:val="00C43E4D"/>
    <w:rsid w:val="00C71A67"/>
    <w:rsid w:val="00C76EBA"/>
    <w:rsid w:val="00CB3600"/>
    <w:rsid w:val="00CB4B7B"/>
    <w:rsid w:val="00CB61C9"/>
    <w:rsid w:val="00CB7925"/>
    <w:rsid w:val="00D03F47"/>
    <w:rsid w:val="00D111CF"/>
    <w:rsid w:val="00D251DC"/>
    <w:rsid w:val="00D41C18"/>
    <w:rsid w:val="00D43FDF"/>
    <w:rsid w:val="00D61E8B"/>
    <w:rsid w:val="00D72FE3"/>
    <w:rsid w:val="00D9609C"/>
    <w:rsid w:val="00DB7B5B"/>
    <w:rsid w:val="00DE055A"/>
    <w:rsid w:val="00E26298"/>
    <w:rsid w:val="00E3782A"/>
    <w:rsid w:val="00E62619"/>
    <w:rsid w:val="00E72D63"/>
    <w:rsid w:val="00EB55FE"/>
    <w:rsid w:val="00ED5E1A"/>
    <w:rsid w:val="00F27ADE"/>
    <w:rsid w:val="00F367F5"/>
    <w:rsid w:val="00F4615C"/>
    <w:rsid w:val="00FA09B1"/>
    <w:rsid w:val="00FB40E5"/>
    <w:rsid w:val="00FC4C46"/>
    <w:rsid w:val="00FC4F33"/>
    <w:rsid w:val="00FD528E"/>
    <w:rsid w:val="00FD7CDB"/>
    <w:rsid w:val="00FF1BD0"/>
    <w:rsid w:val="00FF4B70"/>
  </w:rsids>
  <m:mathPr>
    <m:mathFont m:val="Cambria Math"/>
    <m:brkBin m:val="before"/>
    <m:brkBinSub m:val="--"/>
    <m:smallFrac m:val="0"/>
    <m:dispDef/>
    <m:lMargin m:val="0"/>
    <m:rMargin m:val="0"/>
    <m:defJc m:val="centerGroup"/>
    <m:wrapIndent m:val="1440"/>
    <m:intLim m:val="subSup"/>
    <m:naryLim m:val="undOvr"/>
  </m:mathPr>
  <w:themeFontLang w:val="es-E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13CCC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7A96"/>
    <w:pPr>
      <w:spacing w:after="200" w:line="240" w:lineRule="exact"/>
      <w:jc w:val="both"/>
    </w:pPr>
    <w:rPr>
      <w:rFonts w:ascii="Arial" w:hAnsi="Arial"/>
      <w:noProof/>
      <w:szCs w:val="24"/>
      <w:lang w:val="ca-ES" w:eastAsia="en-US"/>
    </w:rPr>
  </w:style>
  <w:style w:type="paragraph" w:styleId="Ttol1">
    <w:name w:val="heading 1"/>
    <w:basedOn w:val="Normal"/>
    <w:next w:val="Normal"/>
    <w:link w:val="Ttol1Car"/>
    <w:uiPriority w:val="9"/>
    <w:qFormat/>
    <w:rsid w:val="00FC4C46"/>
    <w:pPr>
      <w:keepNext/>
      <w:keepLines/>
      <w:spacing w:after="120" w:line="360" w:lineRule="exact"/>
      <w:jc w:val="left"/>
      <w:outlineLvl w:val="0"/>
    </w:pPr>
    <w:rPr>
      <w:rFonts w:ascii="CharterITCBol" w:eastAsiaTheme="majorEastAsia" w:hAnsi="CharterITCBol" w:cstheme="majorBidi"/>
      <w:color w:val="0070C0"/>
      <w:sz w:val="32"/>
      <w:szCs w:val="32"/>
    </w:rPr>
  </w:style>
  <w:style w:type="paragraph" w:styleId="Ttol2">
    <w:name w:val="heading 2"/>
    <w:basedOn w:val="Ttol1"/>
    <w:next w:val="Normal"/>
    <w:link w:val="Ttol2Car"/>
    <w:uiPriority w:val="9"/>
    <w:unhideWhenUsed/>
    <w:qFormat/>
    <w:rsid w:val="00140256"/>
    <w:pPr>
      <w:spacing w:before="60" w:after="360"/>
      <w:outlineLvl w:val="1"/>
    </w:pPr>
  </w:style>
  <w:style w:type="paragraph" w:styleId="Ttol3">
    <w:name w:val="heading 3"/>
    <w:basedOn w:val="Ttol2"/>
    <w:next w:val="Normal"/>
    <w:link w:val="Ttol3Car"/>
    <w:uiPriority w:val="9"/>
    <w:unhideWhenUsed/>
    <w:qFormat/>
    <w:rsid w:val="00927A96"/>
    <w:pPr>
      <w:pBdr>
        <w:bottom w:val="single" w:sz="4" w:space="1" w:color="0070C0"/>
      </w:pBdr>
      <w:spacing w:before="120"/>
      <w:outlineLvl w:val="2"/>
    </w:pPr>
    <w:rPr>
      <w:color w:val="FFFFFF" w:themeColor="background1"/>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Peu">
    <w:name w:val="footer"/>
    <w:basedOn w:val="Normal"/>
    <w:link w:val="PeuCar"/>
    <w:uiPriority w:val="99"/>
    <w:rsid w:val="00267456"/>
    <w:pPr>
      <w:tabs>
        <w:tab w:val="center" w:pos="4564"/>
        <w:tab w:val="right" w:pos="9129"/>
      </w:tabs>
      <w:spacing w:line="200" w:lineRule="exact"/>
      <w:jc w:val="right"/>
    </w:pPr>
    <w:rPr>
      <w:sz w:val="16"/>
    </w:rPr>
  </w:style>
  <w:style w:type="character" w:customStyle="1" w:styleId="Negreta">
    <w:name w:val="Negreta"/>
    <w:basedOn w:val="TextindependentCar"/>
    <w:uiPriority w:val="1"/>
    <w:qFormat/>
    <w:rsid w:val="00927A96"/>
    <w:rPr>
      <w:rFonts w:ascii="Arial" w:hAnsi="Arial"/>
      <w:b/>
      <w:noProof/>
      <w:lang w:val="ca-ES"/>
    </w:rPr>
  </w:style>
  <w:style w:type="character" w:customStyle="1" w:styleId="Cursiva">
    <w:name w:val="Cursiva"/>
    <w:basedOn w:val="TextindependentCar"/>
    <w:uiPriority w:val="1"/>
    <w:qFormat/>
    <w:rsid w:val="001256FF"/>
    <w:rPr>
      <w:rFonts w:ascii="Arial" w:hAnsi="Arial"/>
      <w:i/>
      <w:noProof/>
      <w:lang w:val="ca-ES"/>
    </w:rPr>
  </w:style>
  <w:style w:type="character" w:styleId="Enlla">
    <w:name w:val="Hyperlink"/>
    <w:basedOn w:val="Lletraperdefectedelpargraf"/>
    <w:uiPriority w:val="99"/>
    <w:unhideWhenUsed/>
    <w:rsid w:val="008A74C4"/>
    <w:rPr>
      <w:color w:val="0563C1" w:themeColor="hyperlink"/>
      <w:u w:val="none"/>
    </w:rPr>
  </w:style>
  <w:style w:type="character" w:customStyle="1" w:styleId="Ttol1Car">
    <w:name w:val="Títol 1 Car"/>
    <w:basedOn w:val="Lletraperdefectedelpargraf"/>
    <w:link w:val="Ttol1"/>
    <w:uiPriority w:val="9"/>
    <w:rsid w:val="00FC4C46"/>
    <w:rPr>
      <w:rFonts w:ascii="CharterITCBol" w:eastAsiaTheme="majorEastAsia" w:hAnsi="CharterITCBol" w:cstheme="majorBidi"/>
      <w:noProof/>
      <w:color w:val="0070C0"/>
      <w:sz w:val="32"/>
      <w:szCs w:val="32"/>
      <w:lang w:val="ca-ES" w:eastAsia="en-US"/>
    </w:rPr>
  </w:style>
  <w:style w:type="character" w:customStyle="1" w:styleId="Ttol2Car">
    <w:name w:val="Títol 2 Car"/>
    <w:basedOn w:val="Lletraperdefectedelpargraf"/>
    <w:link w:val="Ttol2"/>
    <w:uiPriority w:val="9"/>
    <w:rsid w:val="00140256"/>
    <w:rPr>
      <w:rFonts w:ascii="Charter Bd OS ITC TT" w:eastAsiaTheme="majorEastAsia" w:hAnsi="Charter Bd OS ITC TT" w:cstheme="majorBidi"/>
      <w:noProof/>
      <w:color w:val="0070C0"/>
      <w:sz w:val="32"/>
      <w:szCs w:val="32"/>
      <w:lang w:val="ca-ES" w:eastAsia="en-US"/>
    </w:rPr>
  </w:style>
  <w:style w:type="character" w:customStyle="1" w:styleId="Ttol3Car">
    <w:name w:val="Títol 3 Car"/>
    <w:basedOn w:val="Lletraperdefectedelpargraf"/>
    <w:link w:val="Ttol3"/>
    <w:uiPriority w:val="9"/>
    <w:rsid w:val="00927A96"/>
    <w:rPr>
      <w:rFonts w:ascii="Charter Bd OS ITC TT" w:eastAsiaTheme="majorEastAsia" w:hAnsi="Charter Bd OS ITC TT" w:cstheme="majorBidi"/>
      <w:noProof/>
      <w:color w:val="FFFFFF" w:themeColor="background1"/>
      <w:sz w:val="32"/>
      <w:szCs w:val="32"/>
      <w:lang w:val="ca-ES" w:eastAsia="en-US"/>
    </w:rPr>
  </w:style>
  <w:style w:type="paragraph" w:styleId="Textindependent">
    <w:name w:val="Body Text"/>
    <w:basedOn w:val="Normal"/>
    <w:link w:val="TextindependentCar"/>
    <w:rsid w:val="00927A96"/>
    <w:rPr>
      <w:szCs w:val="20"/>
      <w:lang w:eastAsia="es-ES"/>
    </w:rPr>
  </w:style>
  <w:style w:type="character" w:customStyle="1" w:styleId="TextindependentCar">
    <w:name w:val="Text independent Car"/>
    <w:basedOn w:val="Lletraperdefectedelpargraf"/>
    <w:link w:val="Textindependent"/>
    <w:rsid w:val="00927A96"/>
    <w:rPr>
      <w:rFonts w:ascii="Arial" w:hAnsi="Arial"/>
      <w:noProof/>
      <w:lang w:val="ca-ES"/>
    </w:rPr>
  </w:style>
  <w:style w:type="paragraph" w:styleId="Textdecomentari">
    <w:name w:val="annotation text"/>
    <w:basedOn w:val="Normal"/>
    <w:link w:val="TextdecomentariCar"/>
    <w:uiPriority w:val="99"/>
    <w:semiHidden/>
    <w:unhideWhenUsed/>
    <w:rsid w:val="008A74C4"/>
    <w:rPr>
      <w:szCs w:val="20"/>
    </w:rPr>
  </w:style>
  <w:style w:type="character" w:customStyle="1" w:styleId="TextdecomentariCar">
    <w:name w:val="Text de comentari Car"/>
    <w:basedOn w:val="Lletraperdefectedelpargraf"/>
    <w:link w:val="Textdecomentari"/>
    <w:uiPriority w:val="99"/>
    <w:semiHidden/>
    <w:rsid w:val="008A74C4"/>
    <w:rPr>
      <w:rFonts w:ascii="Arial" w:hAnsi="Arial"/>
      <w:lang w:val="ca-ES" w:eastAsia="en-US"/>
    </w:rPr>
  </w:style>
  <w:style w:type="character" w:customStyle="1" w:styleId="PeuCar">
    <w:name w:val="Peu Car"/>
    <w:basedOn w:val="Lletraperdefectedelpargraf"/>
    <w:link w:val="Peu"/>
    <w:uiPriority w:val="99"/>
    <w:rsid w:val="00267456"/>
    <w:rPr>
      <w:rFonts w:ascii="Arial" w:hAnsi="Arial"/>
      <w:noProof/>
      <w:sz w:val="16"/>
      <w:szCs w:val="24"/>
      <w:lang w:val="ca-ES" w:eastAsia="en-US"/>
    </w:rPr>
  </w:style>
  <w:style w:type="character" w:styleId="Refernciadecomentari">
    <w:name w:val="annotation reference"/>
    <w:basedOn w:val="Lletraperdefectedelpargraf"/>
    <w:uiPriority w:val="99"/>
    <w:semiHidden/>
    <w:unhideWhenUsed/>
    <w:rsid w:val="008A74C4"/>
    <w:rPr>
      <w:sz w:val="16"/>
      <w:szCs w:val="16"/>
    </w:rPr>
  </w:style>
  <w:style w:type="character" w:styleId="Enllavisitat">
    <w:name w:val="FollowedHyperlink"/>
    <w:basedOn w:val="Lletraperdefectedelpargraf"/>
    <w:uiPriority w:val="99"/>
    <w:semiHidden/>
    <w:unhideWhenUsed/>
    <w:rsid w:val="008A74C4"/>
    <w:rPr>
      <w:color w:val="954F72" w:themeColor="followedHyperlink"/>
      <w:u w:val="single"/>
    </w:rPr>
  </w:style>
  <w:style w:type="paragraph" w:styleId="Temadelcomentari">
    <w:name w:val="annotation subject"/>
    <w:basedOn w:val="Textdecomentari"/>
    <w:next w:val="Textdecomentari"/>
    <w:link w:val="TemadelcomentariCar"/>
    <w:uiPriority w:val="99"/>
    <w:semiHidden/>
    <w:unhideWhenUsed/>
    <w:rsid w:val="008A74C4"/>
    <w:rPr>
      <w:b/>
      <w:bCs/>
    </w:rPr>
  </w:style>
  <w:style w:type="character" w:customStyle="1" w:styleId="TemadelcomentariCar">
    <w:name w:val="Tema del comentari Car"/>
    <w:basedOn w:val="TextdecomentariCar"/>
    <w:link w:val="Temadelcomentari"/>
    <w:uiPriority w:val="99"/>
    <w:semiHidden/>
    <w:rsid w:val="008A74C4"/>
    <w:rPr>
      <w:rFonts w:ascii="Arial" w:hAnsi="Arial"/>
      <w:b/>
      <w:bCs/>
      <w:lang w:val="ca-ES" w:eastAsia="en-US"/>
    </w:rPr>
  </w:style>
  <w:style w:type="paragraph" w:styleId="Textdeglobus">
    <w:name w:val="Balloon Text"/>
    <w:basedOn w:val="Normal"/>
    <w:link w:val="TextdeglobusCar"/>
    <w:uiPriority w:val="99"/>
    <w:semiHidden/>
    <w:unhideWhenUsed/>
    <w:rsid w:val="008A74C4"/>
    <w:rPr>
      <w:rFonts w:ascii="Segoe UI" w:hAnsi="Segoe UI" w:cs="Segoe UI"/>
      <w:sz w:val="18"/>
      <w:szCs w:val="18"/>
    </w:rPr>
  </w:style>
  <w:style w:type="character" w:customStyle="1" w:styleId="TextdeglobusCar">
    <w:name w:val="Text de globus Car"/>
    <w:basedOn w:val="Lletraperdefectedelpargraf"/>
    <w:link w:val="Textdeglobus"/>
    <w:uiPriority w:val="99"/>
    <w:semiHidden/>
    <w:rsid w:val="008A74C4"/>
    <w:rPr>
      <w:rFonts w:ascii="Segoe UI" w:hAnsi="Segoe UI" w:cs="Segoe UI"/>
      <w:sz w:val="18"/>
      <w:szCs w:val="18"/>
      <w:lang w:val="ca-ES" w:eastAsia="en-US"/>
    </w:rPr>
  </w:style>
  <w:style w:type="table" w:styleId="Taulaambquadrcula">
    <w:name w:val="Table Grid"/>
    <w:basedOn w:val="Taulanormal"/>
    <w:uiPriority w:val="39"/>
    <w:rsid w:val="008A74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dellista">
    <w:name w:val="List Paragraph"/>
    <w:basedOn w:val="Normal"/>
    <w:uiPriority w:val="34"/>
    <w:qFormat/>
    <w:rsid w:val="00564EFB"/>
    <w:pPr>
      <w:numPr>
        <w:numId w:val="6"/>
      </w:numPr>
    </w:pPr>
  </w:style>
  <w:style w:type="paragraph" w:styleId="TtoldelIDC">
    <w:name w:val="TOC Heading"/>
    <w:basedOn w:val="Ttol1"/>
    <w:next w:val="Normal"/>
    <w:uiPriority w:val="39"/>
    <w:unhideWhenUsed/>
    <w:rsid w:val="008A74C4"/>
    <w:pPr>
      <w:spacing w:line="259" w:lineRule="auto"/>
      <w:outlineLvl w:val="9"/>
    </w:pPr>
    <w:rPr>
      <w:rFonts w:asciiTheme="majorHAnsi" w:hAnsiTheme="majorHAnsi"/>
      <w:lang w:eastAsia="ca-ES"/>
    </w:rPr>
  </w:style>
  <w:style w:type="paragraph" w:styleId="Ttol">
    <w:name w:val="Title"/>
    <w:basedOn w:val="Normal"/>
    <w:next w:val="Normal"/>
    <w:link w:val="TtolCar"/>
    <w:uiPriority w:val="10"/>
    <w:qFormat/>
    <w:rsid w:val="00FC4C46"/>
    <w:pPr>
      <w:keepNext/>
      <w:keepLines/>
      <w:spacing w:after="0" w:line="280" w:lineRule="exact"/>
      <w:contextualSpacing/>
      <w:jc w:val="left"/>
    </w:pPr>
    <w:rPr>
      <w:rFonts w:ascii="CharterITCReg" w:eastAsiaTheme="majorEastAsia" w:hAnsi="CharterITCReg" w:cs="Arial"/>
      <w:color w:val="FFFFFF" w:themeColor="background1"/>
      <w:kern w:val="28"/>
      <w:sz w:val="22"/>
      <w:lang w:bidi="es-ES"/>
    </w:rPr>
  </w:style>
  <w:style w:type="character" w:customStyle="1" w:styleId="TtolCar">
    <w:name w:val="Títol Car"/>
    <w:basedOn w:val="Lletraperdefectedelpargraf"/>
    <w:link w:val="Ttol"/>
    <w:uiPriority w:val="10"/>
    <w:rsid w:val="00FC4C46"/>
    <w:rPr>
      <w:rFonts w:ascii="CharterITCReg" w:eastAsiaTheme="majorEastAsia" w:hAnsi="CharterITCReg" w:cs="Arial"/>
      <w:noProof/>
      <w:color w:val="FFFFFF" w:themeColor="background1"/>
      <w:kern w:val="28"/>
      <w:sz w:val="22"/>
      <w:szCs w:val="24"/>
      <w:lang w:val="ca-ES" w:eastAsia="en-US" w:bidi="es-ES"/>
    </w:rPr>
  </w:style>
  <w:style w:type="character" w:styleId="Mencisenseresoldre">
    <w:name w:val="Unresolved Mention"/>
    <w:basedOn w:val="Lletraperdefectedelpargraf"/>
    <w:uiPriority w:val="99"/>
    <w:semiHidden/>
    <w:unhideWhenUsed/>
    <w:rsid w:val="0053344A"/>
    <w:rPr>
      <w:color w:val="605E5C"/>
      <w:shd w:val="clear" w:color="auto" w:fill="E1DFDD"/>
    </w:rPr>
  </w:style>
  <w:style w:type="character" w:styleId="Textdelcontenidor">
    <w:name w:val="Placeholder Text"/>
    <w:basedOn w:val="Lletraperdefectedelpargraf"/>
    <w:uiPriority w:val="99"/>
    <w:semiHidden/>
    <w:rsid w:val="00DB7B5B"/>
    <w:rPr>
      <w:color w:val="808080"/>
    </w:rPr>
  </w:style>
  <w:style w:type="character" w:customStyle="1" w:styleId="Rodona">
    <w:name w:val="Rodona"/>
    <w:basedOn w:val="TextindependentCar"/>
    <w:uiPriority w:val="1"/>
    <w:qFormat/>
    <w:rsid w:val="003B59CC"/>
    <w:rPr>
      <w:rFonts w:ascii="Arial" w:hAnsi="Arial"/>
      <w:noProof/>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F46C702B63FA0745889D5E8280519D5B" ma:contentTypeVersion="14" ma:contentTypeDescription="Crear nuevo documento." ma:contentTypeScope="" ma:versionID="f58c23612947d5ebf34f3dc79111b589">
  <xsd:schema xmlns:xsd="http://www.w3.org/2001/XMLSchema" xmlns:xs="http://www.w3.org/2001/XMLSchema" xmlns:p="http://schemas.microsoft.com/office/2006/metadata/properties" xmlns:ns3="fec3eb15-a402-48f8-9c6a-dd4bcb09ad9f" xmlns:ns4="d7b7dbd9-1e64-4288-a27a-e24f57f31669" targetNamespace="http://schemas.microsoft.com/office/2006/metadata/properties" ma:root="true" ma:fieldsID="8ad1f0481a8a30d49d6143f81294b2be" ns3:_="" ns4:_="">
    <xsd:import namespace="fec3eb15-a402-48f8-9c6a-dd4bcb09ad9f"/>
    <xsd:import namespace="d7b7dbd9-1e64-4288-a27a-e24f57f3166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c3eb15-a402-48f8-9c6a-dd4bcb09ad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7b7dbd9-1e64-4288-a27a-e24f57f31669"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7C80F-229A-4F10-86EC-2B307AE7C23A}">
  <ds:schemaRefs>
    <ds:schemaRef ds:uri="http://schemas.microsoft.com/sharepoint/v3/contenttype/forms"/>
  </ds:schemaRefs>
</ds:datastoreItem>
</file>

<file path=customXml/itemProps2.xml><?xml version="1.0" encoding="utf-8"?>
<ds:datastoreItem xmlns:ds="http://schemas.openxmlformats.org/officeDocument/2006/customXml" ds:itemID="{4D48B93B-39AD-4C79-9A4F-7433094236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c3eb15-a402-48f8-9c6a-dd4bcb09ad9f"/>
    <ds:schemaRef ds:uri="d7b7dbd9-1e64-4288-a27a-e24f57f316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B102E3-99A1-4B33-8B68-AE8CAD3003C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E615998-AEE0-4CF2-AD79-38A87E13C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informe-consell-govern.dotx</Template>
  <TotalTime>210</TotalTime>
  <Pages>6</Pages>
  <Words>2092</Words>
  <Characters>11926</Characters>
  <Application>Microsoft Office Word</Application>
  <DocSecurity>8</DocSecurity>
  <Lines>99</Lines>
  <Paragraphs>27</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Universitat de Barcelona</Company>
  <LinksUpToDate>false</LinksUpToDate>
  <CharactersWithSpaces>13991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Grau</dc:creator>
  <cp:keywords/>
  <cp:lastModifiedBy>Anna Grau Parés</cp:lastModifiedBy>
  <cp:revision>51</cp:revision>
  <cp:lastPrinted>2012-05-23T15:11:00Z</cp:lastPrinted>
  <dcterms:created xsi:type="dcterms:W3CDTF">2022-04-21T12:21:00Z</dcterms:created>
  <dcterms:modified xsi:type="dcterms:W3CDTF">2023-09-28T10:45:00Z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or">
    <vt:lpwstr>Francesc González</vt:lpwstr>
  </property>
  <property fmtid="{D5CDD505-2E9C-101B-9397-08002B2CF9AE}" pid="3" name="ContentTypeId">
    <vt:lpwstr>0x010100F46C702B63FA0745889D5E8280519D5B</vt:lpwstr>
  </property>
</Properties>
</file>